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1145648" w:displacedByCustomXml="next"/>
    <w:sdt>
      <w:sdtPr>
        <w:id w:val="1612240736"/>
        <w:docPartObj>
          <w:docPartGallery w:val="Cover Pages"/>
          <w:docPartUnique/>
        </w:docPartObj>
      </w:sdtPr>
      <w:sdtEndPr>
        <w:rPr>
          <w:b/>
          <w:bCs/>
          <w:color w:val="257AB8" w:themeColor="accent1"/>
          <w:sz w:val="32"/>
          <w:szCs w:val="32"/>
        </w:rPr>
      </w:sdtEndPr>
      <w:sdtContent>
        <w:p w14:paraId="05B3002F" w14:textId="77777777" w:rsidR="00926DC0" w:rsidRDefault="00D0352D">
          <w:r>
            <w:rPr>
              <w:noProof/>
            </w:rPr>
            <w:drawing>
              <wp:anchor distT="0" distB="0" distL="114300" distR="114300" simplePos="0" relativeHeight="251674624" behindDoc="1" locked="0" layoutInCell="1" allowOverlap="1" wp14:anchorId="12B708B9" wp14:editId="4DAC27D3">
                <wp:simplePos x="0" y="0"/>
                <wp:positionH relativeFrom="page">
                  <wp:align>right</wp:align>
                </wp:positionH>
                <wp:positionV relativeFrom="paragraph">
                  <wp:posOffset>-463638</wp:posOffset>
                </wp:positionV>
                <wp:extent cx="7771765" cy="10085942"/>
                <wp:effectExtent l="0" t="0" r="63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785077" cy="10103218"/>
                        </a:xfrm>
                        <a:prstGeom prst="rect">
                          <a:avLst/>
                        </a:prstGeom>
                      </pic:spPr>
                    </pic:pic>
                  </a:graphicData>
                </a:graphic>
                <wp14:sizeRelH relativeFrom="margin">
                  <wp14:pctWidth>0</wp14:pctWidth>
                </wp14:sizeRelH>
                <wp14:sizeRelV relativeFrom="margin">
                  <wp14:pctHeight>0</wp14:pctHeight>
                </wp14:sizeRelV>
              </wp:anchor>
            </w:drawing>
          </w:r>
        </w:p>
        <w:p w14:paraId="3F1ABE8D" w14:textId="77777777" w:rsidR="00D77951" w:rsidRPr="00D0352D" w:rsidRDefault="002D4E77" w:rsidP="00D77951">
          <w:pPr>
            <w:spacing w:after="160" w:line="259" w:lineRule="auto"/>
            <w:rPr>
              <w:b/>
              <w:bCs/>
              <w:color w:val="257AB8" w:themeColor="accent1"/>
              <w:sz w:val="32"/>
              <w:szCs w:val="32"/>
            </w:rPr>
          </w:pPr>
          <w:r>
            <w:rPr>
              <w:b/>
              <w:bCs/>
              <w:noProof/>
              <w:color w:val="257AB8" w:themeColor="accent1"/>
              <w:sz w:val="32"/>
              <w:szCs w:val="32"/>
            </w:rPr>
            <w:drawing>
              <wp:anchor distT="0" distB="0" distL="114300" distR="114300" simplePos="0" relativeHeight="251676672" behindDoc="0" locked="0" layoutInCell="1" allowOverlap="1" wp14:anchorId="42873A3D" wp14:editId="42ADE334">
                <wp:simplePos x="0" y="0"/>
                <wp:positionH relativeFrom="margin">
                  <wp:posOffset>0</wp:posOffset>
                </wp:positionH>
                <wp:positionV relativeFrom="paragraph">
                  <wp:posOffset>8778714</wp:posOffset>
                </wp:positionV>
                <wp:extent cx="3104866" cy="307594"/>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4866" cy="307594"/>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257AB8" w:themeColor="accent1"/>
              <w:sz w:val="32"/>
              <w:szCs w:val="32"/>
            </w:rPr>
            <mc:AlternateContent>
              <mc:Choice Requires="wps">
                <w:drawing>
                  <wp:anchor distT="0" distB="0" distL="114300" distR="114300" simplePos="0" relativeHeight="251675648" behindDoc="0" locked="0" layoutInCell="1" allowOverlap="1" wp14:anchorId="0E6BF9C9" wp14:editId="6080A7B0">
                    <wp:simplePos x="0" y="0"/>
                    <wp:positionH relativeFrom="margin">
                      <wp:align>right</wp:align>
                    </wp:positionH>
                    <wp:positionV relativeFrom="paragraph">
                      <wp:posOffset>8657381</wp:posOffset>
                    </wp:positionV>
                    <wp:extent cx="3602677" cy="54546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3602677" cy="545465"/>
                            </a:xfrm>
                            <a:prstGeom prst="rect">
                              <a:avLst/>
                            </a:prstGeom>
                            <a:noFill/>
                            <a:ln w="6350">
                              <a:noFill/>
                            </a:ln>
                          </wps:spPr>
                          <wps:txbx>
                            <w:txbxContent>
                              <w:p w14:paraId="5B15401F" w14:textId="77777777" w:rsidR="00182AA7" w:rsidRPr="00182AA7" w:rsidRDefault="00182AA7" w:rsidP="002D4E77">
                                <w:pPr>
                                  <w:rPr>
                                    <w:color w:val="FFFFFF" w:themeColor="background1"/>
                                    <w:sz w:val="16"/>
                                    <w:szCs w:val="16"/>
                                  </w:rPr>
                                </w:pPr>
                                <w:r w:rsidRPr="00182AA7">
                                  <w:rPr>
                                    <w:color w:val="FFFFFF" w:themeColor="background1"/>
                                    <w:sz w:val="16"/>
                                    <w:szCs w:val="16"/>
                                  </w:rPr>
                                  <w:t xml:space="preserve">© </w:t>
                                </w:r>
                                <w:proofErr w:type="spellStart"/>
                                <w:r w:rsidRPr="00182AA7">
                                  <w:rPr>
                                    <w:color w:val="FFFFFF" w:themeColor="background1"/>
                                    <w:sz w:val="16"/>
                                    <w:szCs w:val="16"/>
                                  </w:rPr>
                                  <w:t>Newmar</w:t>
                                </w:r>
                                <w:proofErr w:type="spellEnd"/>
                                <w:r w:rsidRPr="00182AA7">
                                  <w:rPr>
                                    <w:color w:val="FFFFFF" w:themeColor="background1"/>
                                    <w:sz w:val="16"/>
                                    <w:szCs w:val="16"/>
                                  </w:rPr>
                                  <w:t xml:space="preserve"> Power Supplies. The information contained herein is subject to change without notice. </w:t>
                                </w:r>
                                <w:proofErr w:type="spellStart"/>
                                <w:r w:rsidRPr="00182AA7">
                                  <w:rPr>
                                    <w:color w:val="FFFFFF" w:themeColor="background1"/>
                                    <w:sz w:val="16"/>
                                    <w:szCs w:val="16"/>
                                  </w:rPr>
                                  <w:t>Newmar</w:t>
                                </w:r>
                                <w:proofErr w:type="spellEnd"/>
                                <w:r w:rsidRPr="00182AA7">
                                  <w:rPr>
                                    <w:color w:val="FFFFFF" w:themeColor="background1"/>
                                    <w:sz w:val="16"/>
                                    <w:szCs w:val="16"/>
                                  </w:rPr>
                                  <w:t xml:space="preserve"> shall not be liable for technical or editorial errors or omissions contained herein.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BF9C9" id="_x0000_t202" coordsize="21600,21600" o:spt="202" path="m,l,21600r21600,l21600,xe">
                    <v:stroke joinstyle="miter"/>
                    <v:path gradientshapeok="t" o:connecttype="rect"/>
                  </v:shapetype>
                  <v:shape id="Text Box 2" o:spid="_x0000_s1026" type="#_x0000_t202" style="position:absolute;margin-left:232.5pt;margin-top:681.7pt;width:283.7pt;height:42.9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" filled="f" stroked="f" strokeweight=".5pt">
                    <v:textbox>
                      <w:txbxContent>
                        <w:p w14:paraId="5B15401F" w14:textId="77777777" w:rsidR="00182AA7" w:rsidRPr="00182AA7" w:rsidRDefault="00182AA7" w:rsidP="002D4E77">
                          <w:pPr>
                            <w:rPr>
                              <w:color w:val="FFFFFF" w:themeColor="background1"/>
                              <w:sz w:val="16"/>
                              <w:szCs w:val="16"/>
                            </w:rPr>
                          </w:pPr>
                          <w:r w:rsidRPr="00182AA7">
                            <w:rPr>
                              <w:color w:val="FFFFFF" w:themeColor="background1"/>
                              <w:sz w:val="16"/>
                              <w:szCs w:val="16"/>
                            </w:rPr>
                            <w:t xml:space="preserve">© </w:t>
                          </w:r>
                          <w:proofErr w:type="spellStart"/>
                          <w:r w:rsidRPr="00182AA7">
                            <w:rPr>
                              <w:color w:val="FFFFFF" w:themeColor="background1"/>
                              <w:sz w:val="16"/>
                              <w:szCs w:val="16"/>
                            </w:rPr>
                            <w:t>Newmar</w:t>
                          </w:r>
                          <w:proofErr w:type="spellEnd"/>
                          <w:r w:rsidRPr="00182AA7">
                            <w:rPr>
                              <w:color w:val="FFFFFF" w:themeColor="background1"/>
                              <w:sz w:val="16"/>
                              <w:szCs w:val="16"/>
                            </w:rPr>
                            <w:t xml:space="preserve"> Power Supplies. The information contained herein is subject to change without notice. </w:t>
                          </w:r>
                          <w:proofErr w:type="spellStart"/>
                          <w:r w:rsidRPr="00182AA7">
                            <w:rPr>
                              <w:color w:val="FFFFFF" w:themeColor="background1"/>
                              <w:sz w:val="16"/>
                              <w:szCs w:val="16"/>
                            </w:rPr>
                            <w:t>Newmar</w:t>
                          </w:r>
                          <w:proofErr w:type="spellEnd"/>
                          <w:r w:rsidRPr="00182AA7">
                            <w:rPr>
                              <w:color w:val="FFFFFF" w:themeColor="background1"/>
                              <w:sz w:val="16"/>
                              <w:szCs w:val="16"/>
                            </w:rPr>
                            <w:t xml:space="preserve"> shall not be liable for technical or editorial errors or omissions contained herein. All rights reserved.</w:t>
                          </w:r>
                        </w:p>
                      </w:txbxContent>
                    </v:textbox>
                    <w10:wrap anchorx="margin"/>
                  </v:shape>
                </w:pict>
              </mc:Fallback>
            </mc:AlternateContent>
          </w:r>
          <w:r w:rsidR="0015684E" w:rsidRPr="0015684E">
            <w:rPr>
              <w:b/>
              <w:bCs/>
              <w:noProof/>
              <w:color w:val="257AB8" w:themeColor="accent1"/>
              <w:sz w:val="32"/>
              <w:szCs w:val="32"/>
            </w:rPr>
            <mc:AlternateContent>
              <mc:Choice Requires="wps">
                <w:drawing>
                  <wp:anchor distT="45720" distB="45720" distL="114300" distR="114300" simplePos="0" relativeHeight="251664384" behindDoc="0" locked="0" layoutInCell="1" allowOverlap="1" wp14:anchorId="27F6A7F8" wp14:editId="5AEF256E">
                    <wp:simplePos x="0" y="0"/>
                    <wp:positionH relativeFrom="margin">
                      <wp:align>right</wp:align>
                    </wp:positionH>
                    <wp:positionV relativeFrom="paragraph">
                      <wp:posOffset>2280285</wp:posOffset>
                    </wp:positionV>
                    <wp:extent cx="6851015" cy="1525905"/>
                    <wp:effectExtent l="0" t="0" r="698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1525905"/>
                            </a:xfrm>
                            <a:prstGeom prst="rect">
                              <a:avLst/>
                            </a:prstGeom>
                            <a:noFill/>
                            <a:ln w="9525">
                              <a:noFill/>
                              <a:miter lim="800000"/>
                              <a:headEnd/>
                              <a:tailEnd/>
                            </a:ln>
                          </wps:spPr>
                          <wps:txbx>
                            <w:txbxContent>
                              <w:p w14:paraId="00A4B28C" w14:textId="77777777" w:rsidR="0015684E" w:rsidRPr="00B129C2" w:rsidRDefault="0015684E">
                                <w:pPr>
                                  <w:rPr>
                                    <w:rFonts w:ascii="Open Sans ExtraBold" w:hAnsi="Open Sans ExtraBold" w:cs="Open Sans ExtraBold"/>
                                    <w:b/>
                                    <w:bCs/>
                                    <w:color w:val="FFFFFF" w:themeColor="background1"/>
                                    <w:sz w:val="44"/>
                                    <w:szCs w:val="44"/>
                                  </w:rPr>
                                </w:pPr>
                                <w:r w:rsidRPr="00B129C2">
                                  <w:rPr>
                                    <w:rFonts w:ascii="Open Sans ExtraBold" w:hAnsi="Open Sans ExtraBold" w:cs="Open Sans ExtraBold"/>
                                    <w:b/>
                                    <w:bCs/>
                                    <w:color w:val="FFFFFF" w:themeColor="background1"/>
                                    <w:sz w:val="44"/>
                                    <w:szCs w:val="44"/>
                                  </w:rPr>
                                  <w:t>Owners Manual</w:t>
                                </w:r>
                              </w:p>
                              <w:p w14:paraId="327EDB1D" w14:textId="09E28B26" w:rsidR="002B200C" w:rsidRPr="002B200C" w:rsidRDefault="002B200C" w:rsidP="002B200C">
                                <w:pPr>
                                  <w:rPr>
                                    <w:i/>
                                    <w:iCs/>
                                    <w:color w:val="FFFFFF" w:themeColor="background1"/>
                                    <w:sz w:val="32"/>
                                    <w:szCs w:val="32"/>
                                  </w:rPr>
                                </w:pPr>
                                <w:r w:rsidRPr="002B200C">
                                  <w:rPr>
                                    <w:i/>
                                    <w:iCs/>
                                    <w:color w:val="FFFFFF" w:themeColor="background1"/>
                                    <w:sz w:val="32"/>
                                    <w:szCs w:val="32"/>
                                  </w:rPr>
                                  <w:t>​​</w:t>
                                </w:r>
                                <w:r w:rsidR="00BF6692" w:rsidRPr="00BF6692">
                                  <w:t xml:space="preserve"> </w:t>
                                </w:r>
                                <w:r w:rsidR="00792A88" w:rsidRPr="00792A88">
                                  <w:rPr>
                                    <w:i/>
                                    <w:iCs/>
                                    <w:color w:val="FFFFFF" w:themeColor="background1"/>
                                    <w:sz w:val="32"/>
                                    <w:szCs w:val="32"/>
                                  </w:rPr>
                                  <w:t>DC-RMCU-8G SITEGRAPH</w:t>
                                </w:r>
                              </w:p>
                              <w:p w14:paraId="70DB2E72" w14:textId="72EB791D" w:rsidR="00906C9F" w:rsidRPr="00296855" w:rsidRDefault="00792A88" w:rsidP="003F7B3E">
                                <w:pPr>
                                  <w:rPr>
                                    <w:b/>
                                    <w:bCs/>
                                    <w:color w:val="FFFFFF" w:themeColor="background1"/>
                                    <w:sz w:val="32"/>
                                    <w:szCs w:val="32"/>
                                  </w:rPr>
                                </w:pPr>
                                <w:r w:rsidRPr="00792A88">
                                  <w:rPr>
                                    <w:i/>
                                    <w:iCs/>
                                    <w:color w:val="FFFFFF" w:themeColor="background1"/>
                                    <w:sz w:val="32"/>
                                    <w:szCs w:val="32"/>
                                  </w:rPr>
                                  <w:t>DIN Mount DC-Powered Remote Monitoring and Control Unit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6A7F8" id="_x0000_s1027" type="#_x0000_t202" style="position:absolute;margin-left:488.25pt;margin-top:179.55pt;width:539.45pt;height:120.1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" filled="f" stroked="f">
                    <v:textbox inset="0,0,0,0">
                      <w:txbxContent>
                        <w:p w14:paraId="00A4B28C" w14:textId="77777777" w:rsidR="0015684E" w:rsidRPr="00B129C2" w:rsidRDefault="0015684E">
                          <w:pPr>
                            <w:rPr>
                              <w:rFonts w:ascii="Open Sans ExtraBold" w:hAnsi="Open Sans ExtraBold" w:cs="Open Sans ExtraBold"/>
                              <w:b/>
                              <w:bCs/>
                              <w:color w:val="FFFFFF" w:themeColor="background1"/>
                              <w:sz w:val="44"/>
                              <w:szCs w:val="44"/>
                            </w:rPr>
                          </w:pPr>
                          <w:r w:rsidRPr="00B129C2">
                            <w:rPr>
                              <w:rFonts w:ascii="Open Sans ExtraBold" w:hAnsi="Open Sans ExtraBold" w:cs="Open Sans ExtraBold"/>
                              <w:b/>
                              <w:bCs/>
                              <w:color w:val="FFFFFF" w:themeColor="background1"/>
                              <w:sz w:val="44"/>
                              <w:szCs w:val="44"/>
                            </w:rPr>
                            <w:t>Owners Manual</w:t>
                          </w:r>
                        </w:p>
                        <w:p w14:paraId="327EDB1D" w14:textId="09E28B26" w:rsidR="002B200C" w:rsidRPr="002B200C" w:rsidRDefault="002B200C" w:rsidP="002B200C">
                          <w:pPr>
                            <w:rPr>
                              <w:i/>
                              <w:iCs/>
                              <w:color w:val="FFFFFF" w:themeColor="background1"/>
                              <w:sz w:val="32"/>
                              <w:szCs w:val="32"/>
                            </w:rPr>
                          </w:pPr>
                          <w:r w:rsidRPr="002B200C">
                            <w:rPr>
                              <w:i/>
                              <w:iCs/>
                              <w:color w:val="FFFFFF" w:themeColor="background1"/>
                              <w:sz w:val="32"/>
                              <w:szCs w:val="32"/>
                            </w:rPr>
                            <w:t>​​</w:t>
                          </w:r>
                          <w:r w:rsidR="00BF6692" w:rsidRPr="00BF6692">
                            <w:t xml:space="preserve"> </w:t>
                          </w:r>
                          <w:r w:rsidR="00792A88" w:rsidRPr="00792A88">
                            <w:rPr>
                              <w:i/>
                              <w:iCs/>
                              <w:color w:val="FFFFFF" w:themeColor="background1"/>
                              <w:sz w:val="32"/>
                              <w:szCs w:val="32"/>
                            </w:rPr>
                            <w:t>DC-RMCU-8G SITEGRAPH</w:t>
                          </w:r>
                        </w:p>
                        <w:p w14:paraId="70DB2E72" w14:textId="72EB791D" w:rsidR="00906C9F" w:rsidRPr="00296855" w:rsidRDefault="00792A88" w:rsidP="003F7B3E">
                          <w:pPr>
                            <w:rPr>
                              <w:b/>
                              <w:bCs/>
                              <w:color w:val="FFFFFF" w:themeColor="background1"/>
                              <w:sz w:val="32"/>
                              <w:szCs w:val="32"/>
                            </w:rPr>
                          </w:pPr>
                          <w:r w:rsidRPr="00792A88">
                            <w:rPr>
                              <w:i/>
                              <w:iCs/>
                              <w:color w:val="FFFFFF" w:themeColor="background1"/>
                              <w:sz w:val="32"/>
                              <w:szCs w:val="32"/>
                            </w:rPr>
                            <w:t>DIN Mount DC-Powered Remote Monitoring and Control Unit</w:t>
                          </w:r>
                        </w:p>
                      </w:txbxContent>
                    </v:textbox>
                    <w10:wrap type="square" anchorx="margin"/>
                  </v:shape>
                </w:pict>
              </mc:Fallback>
            </mc:AlternateContent>
          </w:r>
          <w:r w:rsidR="00926DC0">
            <w:rPr>
              <w:b/>
              <w:bCs/>
              <w:color w:val="257AB8" w:themeColor="accent1"/>
              <w:sz w:val="32"/>
              <w:szCs w:val="32"/>
            </w:rPr>
            <w:br w:type="page"/>
          </w:r>
        </w:p>
      </w:sdtContent>
    </w:sdt>
    <w:bookmarkEnd w:id="0" w:displacedByCustomXml="prev"/>
    <w:p w14:paraId="000CF8E6" w14:textId="77777777" w:rsidR="00F10DAA" w:rsidRDefault="00F10DAA" w:rsidP="00F10DAA">
      <w:pPr>
        <w:pStyle w:val="Heading1"/>
      </w:pPr>
      <w:bookmarkStart w:id="1" w:name="_Toc130901876"/>
      <w:r>
        <w:lastRenderedPageBreak/>
        <w:t>Table Of C</w:t>
      </w:r>
      <w:r w:rsidRPr="00F10DAA">
        <w:t>onten</w:t>
      </w:r>
      <w:r>
        <w:t>ts</w:t>
      </w:r>
      <w:bookmarkEnd w:id="1"/>
    </w:p>
    <w:sdt>
      <w:sdtPr>
        <w:rPr>
          <w:rFonts w:ascii="Open Sans" w:eastAsiaTheme="minorHAnsi" w:hAnsi="Open Sans" w:cs="Open Sans"/>
          <w:b w:val="0"/>
          <w:color w:val="222222" w:themeColor="text1"/>
          <w:sz w:val="20"/>
          <w:szCs w:val="20"/>
          <w:lang w:val="en-CA"/>
        </w:rPr>
        <w:id w:val="1159261416"/>
        <w:docPartObj>
          <w:docPartGallery w:val="Table of Contents"/>
          <w:docPartUnique/>
        </w:docPartObj>
      </w:sdtPr>
      <w:sdtEndPr>
        <w:rPr>
          <w:noProof/>
        </w:rPr>
      </w:sdtEndPr>
      <w:sdtContent>
        <w:p w14:paraId="0CB54296" w14:textId="77777777" w:rsidR="00F10DAA" w:rsidRPr="00F10DAA" w:rsidRDefault="00F10DAA" w:rsidP="00F10DAA">
          <w:pPr>
            <w:pStyle w:val="TOCHeading"/>
            <w:rPr>
              <w:rStyle w:val="Heading2Char"/>
            </w:rPr>
          </w:pPr>
          <w:r w:rsidRPr="00F10DAA">
            <w:rPr>
              <w:rStyle w:val="Heading2Char"/>
            </w:rPr>
            <w:t>Table of Contents</w:t>
          </w:r>
        </w:p>
        <w:p w14:paraId="42B6E422" w14:textId="5B6BF48E" w:rsidR="00F70F31" w:rsidRDefault="00F10DAA">
          <w:pPr>
            <w:pStyle w:val="TOC1"/>
            <w:tabs>
              <w:tab w:val="right" w:leader="dot" w:pos="10790"/>
            </w:tabs>
            <w:rPr>
              <w:rFonts w:asciiTheme="minorHAnsi" w:eastAsiaTheme="minorEastAsia" w:hAnsiTheme="minorHAnsi" w:cstheme="minorBidi"/>
              <w:noProof/>
              <w:color w:val="auto"/>
              <w:sz w:val="22"/>
              <w:szCs w:val="22"/>
              <w:lang w:eastAsia="en-CA"/>
            </w:rPr>
          </w:pPr>
          <w:r>
            <w:fldChar w:fldCharType="begin"/>
          </w:r>
          <w:r>
            <w:instrText xml:space="preserve"> TOC \o "1-3" \h \z \u </w:instrText>
          </w:r>
          <w:r>
            <w:fldChar w:fldCharType="separate"/>
          </w:r>
          <w:hyperlink w:anchor="_Toc130901876" w:history="1">
            <w:r w:rsidR="00F70F31" w:rsidRPr="00B968F0">
              <w:rPr>
                <w:rStyle w:val="Hyperlink"/>
                <w:noProof/>
              </w:rPr>
              <w:t>Table Of Contents</w:t>
            </w:r>
            <w:r w:rsidR="00F70F31">
              <w:rPr>
                <w:noProof/>
                <w:webHidden/>
              </w:rPr>
              <w:tab/>
            </w:r>
            <w:r w:rsidR="00F70F31">
              <w:rPr>
                <w:noProof/>
                <w:webHidden/>
              </w:rPr>
              <w:fldChar w:fldCharType="begin"/>
            </w:r>
            <w:r w:rsidR="00F70F31">
              <w:rPr>
                <w:noProof/>
                <w:webHidden/>
              </w:rPr>
              <w:instrText xml:space="preserve"> PAGEREF _Toc130901876 \h </w:instrText>
            </w:r>
            <w:r w:rsidR="00F70F31">
              <w:rPr>
                <w:noProof/>
                <w:webHidden/>
              </w:rPr>
            </w:r>
            <w:r w:rsidR="00F70F31">
              <w:rPr>
                <w:noProof/>
                <w:webHidden/>
              </w:rPr>
              <w:fldChar w:fldCharType="separate"/>
            </w:r>
            <w:r w:rsidR="00F70F31">
              <w:rPr>
                <w:noProof/>
                <w:webHidden/>
              </w:rPr>
              <w:t>1</w:t>
            </w:r>
            <w:r w:rsidR="00F70F31">
              <w:rPr>
                <w:noProof/>
                <w:webHidden/>
              </w:rPr>
              <w:fldChar w:fldCharType="end"/>
            </w:r>
          </w:hyperlink>
        </w:p>
        <w:p w14:paraId="7D5AB8B3" w14:textId="059E886F" w:rsidR="00F70F31" w:rsidRDefault="00000000">
          <w:pPr>
            <w:pStyle w:val="TOC1"/>
            <w:tabs>
              <w:tab w:val="right" w:leader="dot" w:pos="10790"/>
            </w:tabs>
            <w:rPr>
              <w:rFonts w:asciiTheme="minorHAnsi" w:eastAsiaTheme="minorEastAsia" w:hAnsiTheme="minorHAnsi" w:cstheme="minorBidi"/>
              <w:noProof/>
              <w:color w:val="auto"/>
              <w:sz w:val="22"/>
              <w:szCs w:val="22"/>
              <w:lang w:eastAsia="en-CA"/>
            </w:rPr>
          </w:pPr>
          <w:hyperlink w:anchor="_Toc130901877" w:history="1">
            <w:r w:rsidR="00F70F31" w:rsidRPr="00B968F0">
              <w:rPr>
                <w:rStyle w:val="Hyperlink"/>
                <w:noProof/>
              </w:rPr>
              <w:t>Description</w:t>
            </w:r>
            <w:r w:rsidR="00F70F31">
              <w:rPr>
                <w:noProof/>
                <w:webHidden/>
              </w:rPr>
              <w:tab/>
            </w:r>
            <w:r w:rsidR="00F70F31">
              <w:rPr>
                <w:noProof/>
                <w:webHidden/>
              </w:rPr>
              <w:fldChar w:fldCharType="begin"/>
            </w:r>
            <w:r w:rsidR="00F70F31">
              <w:rPr>
                <w:noProof/>
                <w:webHidden/>
              </w:rPr>
              <w:instrText xml:space="preserve"> PAGEREF _Toc130901877 \h </w:instrText>
            </w:r>
            <w:r w:rsidR="00F70F31">
              <w:rPr>
                <w:noProof/>
                <w:webHidden/>
              </w:rPr>
            </w:r>
            <w:r w:rsidR="00F70F31">
              <w:rPr>
                <w:noProof/>
                <w:webHidden/>
              </w:rPr>
              <w:fldChar w:fldCharType="separate"/>
            </w:r>
            <w:r w:rsidR="00F70F31">
              <w:rPr>
                <w:noProof/>
                <w:webHidden/>
              </w:rPr>
              <w:t>2</w:t>
            </w:r>
            <w:r w:rsidR="00F70F31">
              <w:rPr>
                <w:noProof/>
                <w:webHidden/>
              </w:rPr>
              <w:fldChar w:fldCharType="end"/>
            </w:r>
          </w:hyperlink>
        </w:p>
        <w:p w14:paraId="1C6CAEC1" w14:textId="7552869F" w:rsidR="00F70F31" w:rsidRDefault="00000000">
          <w:pPr>
            <w:pStyle w:val="TOC1"/>
            <w:tabs>
              <w:tab w:val="right" w:leader="dot" w:pos="10790"/>
            </w:tabs>
            <w:rPr>
              <w:rFonts w:asciiTheme="minorHAnsi" w:eastAsiaTheme="minorEastAsia" w:hAnsiTheme="minorHAnsi" w:cstheme="minorBidi"/>
              <w:noProof/>
              <w:color w:val="auto"/>
              <w:sz w:val="22"/>
              <w:szCs w:val="22"/>
              <w:lang w:eastAsia="en-CA"/>
            </w:rPr>
          </w:pPr>
          <w:hyperlink w:anchor="_Toc130901878" w:history="1">
            <w:r w:rsidR="00F70F31" w:rsidRPr="00B968F0">
              <w:rPr>
                <w:rStyle w:val="Hyperlink"/>
                <w:noProof/>
              </w:rPr>
              <w:t>Important Safety Instructions</w:t>
            </w:r>
            <w:r w:rsidR="00F70F31">
              <w:rPr>
                <w:noProof/>
                <w:webHidden/>
              </w:rPr>
              <w:tab/>
            </w:r>
            <w:r w:rsidR="00F70F31">
              <w:rPr>
                <w:noProof/>
                <w:webHidden/>
              </w:rPr>
              <w:fldChar w:fldCharType="begin"/>
            </w:r>
            <w:r w:rsidR="00F70F31">
              <w:rPr>
                <w:noProof/>
                <w:webHidden/>
              </w:rPr>
              <w:instrText xml:space="preserve"> PAGEREF _Toc130901878 \h </w:instrText>
            </w:r>
            <w:r w:rsidR="00F70F31">
              <w:rPr>
                <w:noProof/>
                <w:webHidden/>
              </w:rPr>
            </w:r>
            <w:r w:rsidR="00F70F31">
              <w:rPr>
                <w:noProof/>
                <w:webHidden/>
              </w:rPr>
              <w:fldChar w:fldCharType="separate"/>
            </w:r>
            <w:r w:rsidR="00F70F31">
              <w:rPr>
                <w:noProof/>
                <w:webHidden/>
              </w:rPr>
              <w:t>3</w:t>
            </w:r>
            <w:r w:rsidR="00F70F31">
              <w:rPr>
                <w:noProof/>
                <w:webHidden/>
              </w:rPr>
              <w:fldChar w:fldCharType="end"/>
            </w:r>
          </w:hyperlink>
        </w:p>
        <w:p w14:paraId="1078E22E" w14:textId="4D1E83AE" w:rsidR="00F70F31" w:rsidRDefault="00000000">
          <w:pPr>
            <w:pStyle w:val="TOC1"/>
            <w:tabs>
              <w:tab w:val="right" w:leader="dot" w:pos="10790"/>
            </w:tabs>
            <w:rPr>
              <w:rFonts w:asciiTheme="minorHAnsi" w:eastAsiaTheme="minorEastAsia" w:hAnsiTheme="minorHAnsi" w:cstheme="minorBidi"/>
              <w:noProof/>
              <w:color w:val="auto"/>
              <w:sz w:val="22"/>
              <w:szCs w:val="22"/>
              <w:lang w:eastAsia="en-CA"/>
            </w:rPr>
          </w:pPr>
          <w:hyperlink w:anchor="_Toc130901879" w:history="1">
            <w:r w:rsidR="00F70F31" w:rsidRPr="00B968F0">
              <w:rPr>
                <w:rStyle w:val="Hyperlink"/>
                <w:noProof/>
              </w:rPr>
              <w:t>Product Overview</w:t>
            </w:r>
            <w:r w:rsidR="00F70F31">
              <w:rPr>
                <w:noProof/>
                <w:webHidden/>
              </w:rPr>
              <w:tab/>
            </w:r>
            <w:r w:rsidR="00F70F31">
              <w:rPr>
                <w:noProof/>
                <w:webHidden/>
              </w:rPr>
              <w:fldChar w:fldCharType="begin"/>
            </w:r>
            <w:r w:rsidR="00F70F31">
              <w:rPr>
                <w:noProof/>
                <w:webHidden/>
              </w:rPr>
              <w:instrText xml:space="preserve"> PAGEREF _Toc130901879 \h </w:instrText>
            </w:r>
            <w:r w:rsidR="00F70F31">
              <w:rPr>
                <w:noProof/>
                <w:webHidden/>
              </w:rPr>
            </w:r>
            <w:r w:rsidR="00F70F31">
              <w:rPr>
                <w:noProof/>
                <w:webHidden/>
              </w:rPr>
              <w:fldChar w:fldCharType="separate"/>
            </w:r>
            <w:r w:rsidR="00F70F31">
              <w:rPr>
                <w:noProof/>
                <w:webHidden/>
              </w:rPr>
              <w:t>4</w:t>
            </w:r>
            <w:r w:rsidR="00F70F31">
              <w:rPr>
                <w:noProof/>
                <w:webHidden/>
              </w:rPr>
              <w:fldChar w:fldCharType="end"/>
            </w:r>
          </w:hyperlink>
        </w:p>
        <w:p w14:paraId="0889BDCE" w14:textId="700EA577" w:rsidR="00F70F31" w:rsidRDefault="00000000">
          <w:pPr>
            <w:pStyle w:val="TOC1"/>
            <w:tabs>
              <w:tab w:val="right" w:leader="dot" w:pos="10790"/>
            </w:tabs>
            <w:rPr>
              <w:rFonts w:asciiTheme="minorHAnsi" w:eastAsiaTheme="minorEastAsia" w:hAnsiTheme="minorHAnsi" w:cstheme="minorBidi"/>
              <w:noProof/>
              <w:color w:val="auto"/>
              <w:sz w:val="22"/>
              <w:szCs w:val="22"/>
              <w:lang w:eastAsia="en-CA"/>
            </w:rPr>
          </w:pPr>
          <w:hyperlink w:anchor="_Toc130901880" w:history="1">
            <w:r w:rsidR="00F70F31" w:rsidRPr="00B968F0">
              <w:rPr>
                <w:rStyle w:val="Hyperlink"/>
                <w:noProof/>
                <w:shd w:val="clear" w:color="auto" w:fill="FFFFFF"/>
                <w:lang w:val="en-US"/>
              </w:rPr>
              <w:t>Installation</w:t>
            </w:r>
            <w:r w:rsidR="00F70F31">
              <w:rPr>
                <w:noProof/>
                <w:webHidden/>
              </w:rPr>
              <w:tab/>
            </w:r>
            <w:r w:rsidR="00F70F31">
              <w:rPr>
                <w:noProof/>
                <w:webHidden/>
              </w:rPr>
              <w:fldChar w:fldCharType="begin"/>
            </w:r>
            <w:r w:rsidR="00F70F31">
              <w:rPr>
                <w:noProof/>
                <w:webHidden/>
              </w:rPr>
              <w:instrText xml:space="preserve"> PAGEREF _Toc130901880 \h </w:instrText>
            </w:r>
            <w:r w:rsidR="00F70F31">
              <w:rPr>
                <w:noProof/>
                <w:webHidden/>
              </w:rPr>
            </w:r>
            <w:r w:rsidR="00F70F31">
              <w:rPr>
                <w:noProof/>
                <w:webHidden/>
              </w:rPr>
              <w:fldChar w:fldCharType="separate"/>
            </w:r>
            <w:r w:rsidR="00F70F31">
              <w:rPr>
                <w:noProof/>
                <w:webHidden/>
              </w:rPr>
              <w:t>4</w:t>
            </w:r>
            <w:r w:rsidR="00F70F31">
              <w:rPr>
                <w:noProof/>
                <w:webHidden/>
              </w:rPr>
              <w:fldChar w:fldCharType="end"/>
            </w:r>
          </w:hyperlink>
        </w:p>
        <w:p w14:paraId="27433911" w14:textId="1394EEEC" w:rsidR="00F70F31" w:rsidRDefault="00000000">
          <w:pPr>
            <w:pStyle w:val="TOC1"/>
            <w:tabs>
              <w:tab w:val="right" w:leader="dot" w:pos="10790"/>
            </w:tabs>
            <w:rPr>
              <w:rFonts w:asciiTheme="minorHAnsi" w:eastAsiaTheme="minorEastAsia" w:hAnsiTheme="minorHAnsi" w:cstheme="minorBidi"/>
              <w:noProof/>
              <w:color w:val="auto"/>
              <w:sz w:val="22"/>
              <w:szCs w:val="22"/>
              <w:lang w:eastAsia="en-CA"/>
            </w:rPr>
          </w:pPr>
          <w:hyperlink w:anchor="_Toc130901881" w:history="1">
            <w:r w:rsidR="00F70F31" w:rsidRPr="00B968F0">
              <w:rPr>
                <w:rStyle w:val="Hyperlink"/>
                <w:noProof/>
              </w:rPr>
              <w:t>Operation</w:t>
            </w:r>
            <w:r w:rsidR="00F70F31">
              <w:rPr>
                <w:noProof/>
                <w:webHidden/>
              </w:rPr>
              <w:tab/>
            </w:r>
            <w:r w:rsidR="00F70F31">
              <w:rPr>
                <w:noProof/>
                <w:webHidden/>
              </w:rPr>
              <w:fldChar w:fldCharType="begin"/>
            </w:r>
            <w:r w:rsidR="00F70F31">
              <w:rPr>
                <w:noProof/>
                <w:webHidden/>
              </w:rPr>
              <w:instrText xml:space="preserve"> PAGEREF _Toc130901881 \h </w:instrText>
            </w:r>
            <w:r w:rsidR="00F70F31">
              <w:rPr>
                <w:noProof/>
                <w:webHidden/>
              </w:rPr>
            </w:r>
            <w:r w:rsidR="00F70F31">
              <w:rPr>
                <w:noProof/>
                <w:webHidden/>
              </w:rPr>
              <w:fldChar w:fldCharType="separate"/>
            </w:r>
            <w:r w:rsidR="00F70F31">
              <w:rPr>
                <w:noProof/>
                <w:webHidden/>
              </w:rPr>
              <w:t>4</w:t>
            </w:r>
            <w:r w:rsidR="00F70F31">
              <w:rPr>
                <w:noProof/>
                <w:webHidden/>
              </w:rPr>
              <w:fldChar w:fldCharType="end"/>
            </w:r>
          </w:hyperlink>
        </w:p>
        <w:p w14:paraId="58F1019D" w14:textId="13E9DA17" w:rsidR="00F70F31" w:rsidRDefault="00000000">
          <w:pPr>
            <w:pStyle w:val="TOC1"/>
            <w:tabs>
              <w:tab w:val="right" w:leader="dot" w:pos="10790"/>
            </w:tabs>
            <w:rPr>
              <w:rFonts w:asciiTheme="minorHAnsi" w:eastAsiaTheme="minorEastAsia" w:hAnsiTheme="minorHAnsi" w:cstheme="minorBidi"/>
              <w:noProof/>
              <w:color w:val="auto"/>
              <w:sz w:val="22"/>
              <w:szCs w:val="22"/>
              <w:lang w:eastAsia="en-CA"/>
            </w:rPr>
          </w:pPr>
          <w:hyperlink w:anchor="_Toc130901882" w:history="1">
            <w:r w:rsidR="00F70F31" w:rsidRPr="00B968F0">
              <w:rPr>
                <w:rStyle w:val="Hyperlink"/>
                <w:noProof/>
              </w:rPr>
              <w:t>Specifications</w:t>
            </w:r>
            <w:r w:rsidR="00F70F31">
              <w:rPr>
                <w:noProof/>
                <w:webHidden/>
              </w:rPr>
              <w:tab/>
            </w:r>
            <w:r w:rsidR="00F70F31">
              <w:rPr>
                <w:noProof/>
                <w:webHidden/>
              </w:rPr>
              <w:fldChar w:fldCharType="begin"/>
            </w:r>
            <w:r w:rsidR="00F70F31">
              <w:rPr>
                <w:noProof/>
                <w:webHidden/>
              </w:rPr>
              <w:instrText xml:space="preserve"> PAGEREF _Toc130901882 \h </w:instrText>
            </w:r>
            <w:r w:rsidR="00F70F31">
              <w:rPr>
                <w:noProof/>
                <w:webHidden/>
              </w:rPr>
            </w:r>
            <w:r w:rsidR="00F70F31">
              <w:rPr>
                <w:noProof/>
                <w:webHidden/>
              </w:rPr>
              <w:fldChar w:fldCharType="separate"/>
            </w:r>
            <w:r w:rsidR="00F70F31">
              <w:rPr>
                <w:noProof/>
                <w:webHidden/>
              </w:rPr>
              <w:t>5</w:t>
            </w:r>
            <w:r w:rsidR="00F70F31">
              <w:rPr>
                <w:noProof/>
                <w:webHidden/>
              </w:rPr>
              <w:fldChar w:fldCharType="end"/>
            </w:r>
          </w:hyperlink>
        </w:p>
        <w:p w14:paraId="30D7C5F8" w14:textId="771C041F" w:rsidR="00F70F31" w:rsidRDefault="00000000">
          <w:pPr>
            <w:pStyle w:val="TOC1"/>
            <w:tabs>
              <w:tab w:val="right" w:leader="dot" w:pos="10790"/>
            </w:tabs>
            <w:rPr>
              <w:rFonts w:asciiTheme="minorHAnsi" w:eastAsiaTheme="minorEastAsia" w:hAnsiTheme="minorHAnsi" w:cstheme="minorBidi"/>
              <w:noProof/>
              <w:color w:val="auto"/>
              <w:sz w:val="22"/>
              <w:szCs w:val="22"/>
              <w:lang w:eastAsia="en-CA"/>
            </w:rPr>
          </w:pPr>
          <w:hyperlink w:anchor="_Toc130901883" w:history="1">
            <w:r w:rsidR="00F70F31" w:rsidRPr="00B968F0">
              <w:rPr>
                <w:rStyle w:val="Hyperlink"/>
                <w:noProof/>
              </w:rPr>
              <w:t>WARRANTY</w:t>
            </w:r>
            <w:r w:rsidR="00F70F31">
              <w:rPr>
                <w:noProof/>
                <w:webHidden/>
              </w:rPr>
              <w:tab/>
            </w:r>
            <w:r w:rsidR="00F70F31">
              <w:rPr>
                <w:noProof/>
                <w:webHidden/>
              </w:rPr>
              <w:fldChar w:fldCharType="begin"/>
            </w:r>
            <w:r w:rsidR="00F70F31">
              <w:rPr>
                <w:noProof/>
                <w:webHidden/>
              </w:rPr>
              <w:instrText xml:space="preserve"> PAGEREF _Toc130901883 \h </w:instrText>
            </w:r>
            <w:r w:rsidR="00F70F31">
              <w:rPr>
                <w:noProof/>
                <w:webHidden/>
              </w:rPr>
            </w:r>
            <w:r w:rsidR="00F70F31">
              <w:rPr>
                <w:noProof/>
                <w:webHidden/>
              </w:rPr>
              <w:fldChar w:fldCharType="separate"/>
            </w:r>
            <w:r w:rsidR="00F70F31">
              <w:rPr>
                <w:noProof/>
                <w:webHidden/>
              </w:rPr>
              <w:t>8</w:t>
            </w:r>
            <w:r w:rsidR="00F70F31">
              <w:rPr>
                <w:noProof/>
                <w:webHidden/>
              </w:rPr>
              <w:fldChar w:fldCharType="end"/>
            </w:r>
          </w:hyperlink>
        </w:p>
        <w:p w14:paraId="60D27E14" w14:textId="39DE3137" w:rsidR="00F70F31" w:rsidRDefault="00000000">
          <w:pPr>
            <w:pStyle w:val="TOC1"/>
            <w:tabs>
              <w:tab w:val="right" w:leader="dot" w:pos="10790"/>
            </w:tabs>
            <w:rPr>
              <w:rFonts w:asciiTheme="minorHAnsi" w:eastAsiaTheme="minorEastAsia" w:hAnsiTheme="minorHAnsi" w:cstheme="minorBidi"/>
              <w:noProof/>
              <w:color w:val="auto"/>
              <w:sz w:val="22"/>
              <w:szCs w:val="22"/>
              <w:lang w:eastAsia="en-CA"/>
            </w:rPr>
          </w:pPr>
          <w:hyperlink w:anchor="_Toc130901884" w:history="1">
            <w:r w:rsidR="00F70F31" w:rsidRPr="00B968F0">
              <w:rPr>
                <w:rStyle w:val="Hyperlink"/>
                <w:noProof/>
              </w:rPr>
              <w:t>Contact Us</w:t>
            </w:r>
            <w:r w:rsidR="00F70F31">
              <w:rPr>
                <w:noProof/>
                <w:webHidden/>
              </w:rPr>
              <w:tab/>
            </w:r>
            <w:r w:rsidR="00F70F31">
              <w:rPr>
                <w:noProof/>
                <w:webHidden/>
              </w:rPr>
              <w:fldChar w:fldCharType="begin"/>
            </w:r>
            <w:r w:rsidR="00F70F31">
              <w:rPr>
                <w:noProof/>
                <w:webHidden/>
              </w:rPr>
              <w:instrText xml:space="preserve"> PAGEREF _Toc130901884 \h </w:instrText>
            </w:r>
            <w:r w:rsidR="00F70F31">
              <w:rPr>
                <w:noProof/>
                <w:webHidden/>
              </w:rPr>
            </w:r>
            <w:r w:rsidR="00F70F31">
              <w:rPr>
                <w:noProof/>
                <w:webHidden/>
              </w:rPr>
              <w:fldChar w:fldCharType="separate"/>
            </w:r>
            <w:r w:rsidR="00F70F31">
              <w:rPr>
                <w:noProof/>
                <w:webHidden/>
              </w:rPr>
              <w:t>9</w:t>
            </w:r>
            <w:r w:rsidR="00F70F31">
              <w:rPr>
                <w:noProof/>
                <w:webHidden/>
              </w:rPr>
              <w:fldChar w:fldCharType="end"/>
            </w:r>
          </w:hyperlink>
        </w:p>
        <w:p w14:paraId="4BE5FA72" w14:textId="063BADF2" w:rsidR="00F10DAA" w:rsidRPr="00CF708B" w:rsidRDefault="00F10DAA" w:rsidP="00CF708B">
          <w:pPr>
            <w:pStyle w:val="TOC1"/>
            <w:tabs>
              <w:tab w:val="right" w:leader="dot" w:pos="10790"/>
            </w:tabs>
            <w:rPr>
              <w:rFonts w:asciiTheme="minorHAnsi" w:eastAsiaTheme="minorEastAsia" w:hAnsiTheme="minorHAnsi" w:cstheme="minorBidi"/>
              <w:noProof/>
              <w:color w:val="auto"/>
              <w:sz w:val="22"/>
              <w:szCs w:val="22"/>
              <w:lang w:eastAsia="en-CA"/>
            </w:rPr>
          </w:pPr>
          <w:r>
            <w:rPr>
              <w:noProof/>
            </w:rPr>
            <w:fldChar w:fldCharType="end"/>
          </w:r>
        </w:p>
      </w:sdtContent>
    </w:sdt>
    <w:p w14:paraId="201088D7" w14:textId="5463888B" w:rsidR="004D1767" w:rsidRPr="004D1767" w:rsidRDefault="00F10DAA" w:rsidP="004D1767">
      <w:pPr>
        <w:spacing w:after="160" w:line="259" w:lineRule="auto"/>
      </w:pPr>
      <w:r>
        <w:br w:type="page"/>
      </w:r>
    </w:p>
    <w:p w14:paraId="4A631527" w14:textId="708E484D" w:rsidR="00792A88" w:rsidRDefault="00792A88" w:rsidP="00792A88">
      <w:pPr>
        <w:pStyle w:val="Heading1"/>
        <w:rPr>
          <w:noProof/>
        </w:rPr>
      </w:pPr>
      <w:r w:rsidRPr="00792A88">
        <w:rPr>
          <w:noProof/>
        </w:rPr>
        <w:lastRenderedPageBreak/>
        <w:drawing>
          <wp:anchor distT="0" distB="0" distL="114300" distR="114300" simplePos="0" relativeHeight="251677696" behindDoc="1" locked="0" layoutInCell="1" allowOverlap="1" wp14:anchorId="23234224" wp14:editId="23F21AAF">
            <wp:simplePos x="0" y="0"/>
            <wp:positionH relativeFrom="margin">
              <wp:align>right</wp:align>
            </wp:positionH>
            <wp:positionV relativeFrom="paragraph">
              <wp:posOffset>7620</wp:posOffset>
            </wp:positionV>
            <wp:extent cx="2411095" cy="5181600"/>
            <wp:effectExtent l="0" t="0" r="8255" b="0"/>
            <wp:wrapTight wrapText="bothSides">
              <wp:wrapPolygon edited="0">
                <wp:start x="0" y="0"/>
                <wp:lineTo x="0" y="21521"/>
                <wp:lineTo x="21503" y="21521"/>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1095" cy="51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B3E" w:rsidRPr="003F7B3E">
        <w:rPr>
          <w:noProof/>
        </w:rPr>
        <w:t xml:space="preserve"> </w:t>
      </w:r>
      <w:r>
        <w:t>Product</w:t>
      </w:r>
      <w:r w:rsidR="006217C0">
        <w:t xml:space="preserve"> </w:t>
      </w:r>
    </w:p>
    <w:p w14:paraId="562F64C4" w14:textId="510B6CEC" w:rsidR="00792A88" w:rsidRDefault="00792A88" w:rsidP="00792A88">
      <w:pPr>
        <w:pStyle w:val="ListParagraph"/>
        <w:numPr>
          <w:ilvl w:val="0"/>
          <w:numId w:val="23"/>
        </w:numPr>
      </w:pPr>
      <w:r>
        <w:t>DC-Powered Remote Monitoring and Control Unit for Remote Site Management and Industrial Internet of Things (</w:t>
      </w:r>
      <w:proofErr w:type="spellStart"/>
      <w:r>
        <w:t>IIoT</w:t>
      </w:r>
      <w:proofErr w:type="spellEnd"/>
      <w:r>
        <w:t xml:space="preserve">) Applications. </w:t>
      </w:r>
    </w:p>
    <w:p w14:paraId="733986BF" w14:textId="44AE772D" w:rsidR="00792A88" w:rsidRDefault="00792A88" w:rsidP="00792A88">
      <w:pPr>
        <w:pStyle w:val="ListParagraph"/>
        <w:numPr>
          <w:ilvl w:val="0"/>
          <w:numId w:val="23"/>
        </w:numPr>
      </w:pPr>
      <w:r>
        <w:t xml:space="preserve">Graphing for Each Analog Input. </w:t>
      </w:r>
    </w:p>
    <w:p w14:paraId="00F33B89" w14:textId="63A90997" w:rsidR="00792A88" w:rsidRDefault="00792A88" w:rsidP="00792A88">
      <w:pPr>
        <w:pStyle w:val="ListParagraph"/>
        <w:numPr>
          <w:ilvl w:val="0"/>
          <w:numId w:val="23"/>
        </w:numPr>
      </w:pPr>
      <w:r>
        <w:t xml:space="preserve">DIN or Wall Mounting. </w:t>
      </w:r>
    </w:p>
    <w:p w14:paraId="0E3FAAD9" w14:textId="21BEFAFD" w:rsidR="00792A88" w:rsidRDefault="00792A88" w:rsidP="00792A88">
      <w:pPr>
        <w:pStyle w:val="ListParagraph"/>
        <w:numPr>
          <w:ilvl w:val="0"/>
          <w:numId w:val="23"/>
        </w:numPr>
      </w:pPr>
      <w:r>
        <w:t xml:space="preserve">Accessory Kit Supplied </w:t>
      </w:r>
    </w:p>
    <w:p w14:paraId="3B8A0387" w14:textId="09D97C9E" w:rsidR="00792A88" w:rsidRDefault="00792A88" w:rsidP="00792A88">
      <w:pPr>
        <w:pStyle w:val="ListParagraph"/>
        <w:numPr>
          <w:ilvl w:val="0"/>
          <w:numId w:val="23"/>
        </w:numPr>
      </w:pPr>
      <w:r>
        <w:t xml:space="preserve">3 Year Warranty </w:t>
      </w:r>
    </w:p>
    <w:p w14:paraId="013F471D" w14:textId="411227D1" w:rsidR="00792A88" w:rsidRDefault="00792A88" w:rsidP="00792A88"/>
    <w:p w14:paraId="49D9CC9B" w14:textId="43102804" w:rsidR="00792A88" w:rsidRDefault="00792A88" w:rsidP="00792A88">
      <w:pPr>
        <w:pStyle w:val="Heading1"/>
      </w:pPr>
      <w:r>
        <w:t>Hardware</w:t>
      </w:r>
    </w:p>
    <w:p w14:paraId="5D11AA48" w14:textId="135FF9E6" w:rsidR="00792A88" w:rsidRDefault="00792A88" w:rsidP="00792A88">
      <w:pPr>
        <w:pStyle w:val="ListParagraph"/>
        <w:numPr>
          <w:ilvl w:val="0"/>
          <w:numId w:val="24"/>
        </w:numPr>
      </w:pPr>
      <w:r>
        <w:t>Universal DC power input: 9 ~60 VDC.</w:t>
      </w:r>
    </w:p>
    <w:p w14:paraId="0218C869" w14:textId="77777777" w:rsidR="00792A88" w:rsidRDefault="00792A88" w:rsidP="00792A88">
      <w:pPr>
        <w:pStyle w:val="ListParagraph"/>
        <w:numPr>
          <w:ilvl w:val="0"/>
          <w:numId w:val="24"/>
        </w:numPr>
      </w:pPr>
      <w:r>
        <w:t xml:space="preserve">8 Analog inputs using </w:t>
      </w:r>
      <w:proofErr w:type="gramStart"/>
      <w:r>
        <w:t>24 bit</w:t>
      </w:r>
      <w:proofErr w:type="gramEnd"/>
      <w:r>
        <w:t xml:space="preserve"> ADCs:</w:t>
      </w:r>
    </w:p>
    <w:p w14:paraId="201AF56F" w14:textId="77777777" w:rsidR="00792A88" w:rsidRDefault="00792A88" w:rsidP="00792A88">
      <w:pPr>
        <w:pStyle w:val="ListParagraph"/>
        <w:numPr>
          <w:ilvl w:val="1"/>
          <w:numId w:val="24"/>
        </w:numPr>
      </w:pPr>
      <w:r>
        <w:t>4 AC or DC voltage sensors (jumper selectable) (Ch1 to Ch4)</w:t>
      </w:r>
    </w:p>
    <w:p w14:paraId="56180B0D" w14:textId="77777777" w:rsidR="00792A88" w:rsidRDefault="00792A88" w:rsidP="00792A88">
      <w:pPr>
        <w:pStyle w:val="ListParagraph"/>
        <w:numPr>
          <w:ilvl w:val="1"/>
          <w:numId w:val="24"/>
        </w:numPr>
      </w:pPr>
      <w:r>
        <w:t>4 DC only voltage sensors (Ch5 to Ch8)</w:t>
      </w:r>
    </w:p>
    <w:p w14:paraId="75611466" w14:textId="21445906" w:rsidR="00792A88" w:rsidRDefault="00792A88" w:rsidP="00792A88">
      <w:pPr>
        <w:pStyle w:val="ListParagraph"/>
        <w:numPr>
          <w:ilvl w:val="1"/>
          <w:numId w:val="24"/>
        </w:numPr>
      </w:pPr>
      <w:r>
        <w:t>DC range -100 to +100 VDC or -2 to +2 VDC (jumper selectable), 2% accuracy</w:t>
      </w:r>
    </w:p>
    <w:p w14:paraId="28587DE6" w14:textId="716537AD" w:rsidR="00792A88" w:rsidRDefault="00792A88" w:rsidP="00792A88">
      <w:pPr>
        <w:pStyle w:val="ListParagraph"/>
        <w:numPr>
          <w:ilvl w:val="1"/>
          <w:numId w:val="24"/>
        </w:numPr>
      </w:pPr>
      <w:r>
        <w:t>AC range 30 to 300 VRMS AC, 2% accuracy</w:t>
      </w:r>
    </w:p>
    <w:p w14:paraId="65E2A94F" w14:textId="080168AB" w:rsidR="00792A88" w:rsidRDefault="00792A88" w:rsidP="00792A88">
      <w:pPr>
        <w:pStyle w:val="ListParagraph"/>
        <w:numPr>
          <w:ilvl w:val="1"/>
          <w:numId w:val="24"/>
        </w:numPr>
      </w:pPr>
      <w:r>
        <w:t>Standard Configuration: CH 1 &amp; Ch2 configured for AC. CH3 configured for Amperage with included external shunt for +100 to -100 amps at 2% accuracy. Ch4 thru Ch8 configured for +/- 100VDC.</w:t>
      </w:r>
    </w:p>
    <w:p w14:paraId="438623DA" w14:textId="10E6098B" w:rsidR="00792A88" w:rsidRDefault="00792A88" w:rsidP="00792A88">
      <w:pPr>
        <w:pStyle w:val="ListParagraph"/>
        <w:numPr>
          <w:ilvl w:val="1"/>
          <w:numId w:val="24"/>
        </w:numPr>
      </w:pPr>
      <w:r>
        <w:t>Up to 7 additional DC current sensors can be added. Each sensor uses 1 of the DC or AC voltage inputs. Additional sensors must be purchased separately and installed /calibrated at the factory.</w:t>
      </w:r>
    </w:p>
    <w:p w14:paraId="0C1A281B" w14:textId="23D10442" w:rsidR="00792A88" w:rsidRDefault="00792A88" w:rsidP="00792A88">
      <w:pPr>
        <w:pStyle w:val="ListParagraph"/>
        <w:numPr>
          <w:ilvl w:val="0"/>
          <w:numId w:val="24"/>
        </w:numPr>
      </w:pPr>
      <w:r>
        <w:t>1 internal temperature and humidity sensor</w:t>
      </w:r>
    </w:p>
    <w:p w14:paraId="62815957" w14:textId="37F850E0" w:rsidR="00792A88" w:rsidRDefault="00792A88" w:rsidP="00792A88">
      <w:pPr>
        <w:pStyle w:val="ListParagraph"/>
        <w:numPr>
          <w:ilvl w:val="0"/>
          <w:numId w:val="24"/>
        </w:numPr>
      </w:pPr>
      <w:r>
        <w:t>1 external temperature probe (TC74)</w:t>
      </w:r>
    </w:p>
    <w:p w14:paraId="174D4E07" w14:textId="5045C7E8" w:rsidR="00792A88" w:rsidRDefault="00792A88" w:rsidP="00792A88">
      <w:pPr>
        <w:pStyle w:val="ListParagraph"/>
        <w:numPr>
          <w:ilvl w:val="0"/>
          <w:numId w:val="24"/>
        </w:numPr>
      </w:pPr>
      <w:r>
        <w:t>User selectable Fahrenheit or Celsius scales</w:t>
      </w:r>
    </w:p>
    <w:p w14:paraId="0BB719D8" w14:textId="11FEAAFF" w:rsidR="00792A88" w:rsidRDefault="00792A88" w:rsidP="00792A88">
      <w:pPr>
        <w:pStyle w:val="ListParagraph"/>
        <w:numPr>
          <w:ilvl w:val="0"/>
          <w:numId w:val="24"/>
        </w:numPr>
      </w:pPr>
      <w:r>
        <w:t>Additional temperature sensors can be added. These are LM35 Sensors. Additional sensors must be purchased separately and installed/calibrated at the factory. Each sensor uses one of the 8 analog channels.</w:t>
      </w:r>
    </w:p>
    <w:p w14:paraId="0A6728E5" w14:textId="05460BC6" w:rsidR="00792A88" w:rsidRDefault="00792A88" w:rsidP="00792A88">
      <w:pPr>
        <w:pStyle w:val="ListParagraph"/>
        <w:numPr>
          <w:ilvl w:val="0"/>
          <w:numId w:val="24"/>
        </w:numPr>
      </w:pPr>
      <w:r>
        <w:t>10 fully opto-isolated digital inputs for door alarms, status inputs, and DC-OK signals</w:t>
      </w:r>
    </w:p>
    <w:p w14:paraId="3298A039" w14:textId="5079A751" w:rsidR="00792A88" w:rsidRDefault="00792A88" w:rsidP="00792A88">
      <w:pPr>
        <w:pStyle w:val="ListParagraph"/>
        <w:numPr>
          <w:ilvl w:val="0"/>
          <w:numId w:val="24"/>
        </w:numPr>
      </w:pPr>
      <w:r>
        <w:t>8 fully opto-isolated digital outputs for logic, alarms, relays, and switches, with Single Pulse and PWM capability.</w:t>
      </w:r>
    </w:p>
    <w:p w14:paraId="24478C0A" w14:textId="44456AD2" w:rsidR="00792A88" w:rsidRDefault="00792A88" w:rsidP="00792A88">
      <w:pPr>
        <w:pStyle w:val="ListParagraph"/>
        <w:numPr>
          <w:ilvl w:val="0"/>
          <w:numId w:val="24"/>
        </w:numPr>
      </w:pPr>
      <w:r>
        <w:t>4 Digital to Analog outputs with 0 to 10 Volt Output.</w:t>
      </w:r>
    </w:p>
    <w:p w14:paraId="67D43399" w14:textId="288F18B9" w:rsidR="00792A88" w:rsidRDefault="00792A88" w:rsidP="00792A88">
      <w:pPr>
        <w:pStyle w:val="ListParagraph"/>
        <w:numPr>
          <w:ilvl w:val="0"/>
          <w:numId w:val="24"/>
        </w:numPr>
      </w:pPr>
      <w:r>
        <w:t>TCP/IP communication through a standard RJ-45, 10/100 Ethernet</w:t>
      </w:r>
    </w:p>
    <w:p w14:paraId="47769D38" w14:textId="77777777" w:rsidR="00792A88" w:rsidRPr="00792A88" w:rsidRDefault="00792A88" w:rsidP="00792A88">
      <w:pPr>
        <w:autoSpaceDE w:val="0"/>
        <w:autoSpaceDN w:val="0"/>
        <w:adjustRightInd w:val="0"/>
        <w:rPr>
          <w:rFonts w:ascii="Lucida Sans" w:hAnsi="Lucida Sans" w:cs="Lucida Sans"/>
          <w:color w:val="000000"/>
          <w:sz w:val="24"/>
          <w:szCs w:val="24"/>
        </w:rPr>
      </w:pPr>
    </w:p>
    <w:p w14:paraId="40ACFB97" w14:textId="77777777" w:rsidR="00792A88" w:rsidRDefault="00792A88">
      <w:pPr>
        <w:spacing w:after="160" w:line="259" w:lineRule="auto"/>
        <w:rPr>
          <w:rFonts w:ascii="Open Sans ExtraBold" w:eastAsiaTheme="majorEastAsia" w:hAnsi="Open Sans ExtraBold"/>
          <w:bCs/>
          <w:color w:val="555555" w:themeColor="text2"/>
          <w:sz w:val="36"/>
          <w:szCs w:val="44"/>
        </w:rPr>
      </w:pPr>
      <w:r>
        <w:br w:type="page"/>
      </w:r>
    </w:p>
    <w:p w14:paraId="1A98CA14" w14:textId="5A210AED" w:rsidR="00792A88" w:rsidRDefault="00792A88" w:rsidP="00792A88">
      <w:pPr>
        <w:pStyle w:val="Heading1"/>
      </w:pPr>
      <w:r w:rsidRPr="00792A88">
        <w:lastRenderedPageBreak/>
        <w:t>Firmware (Version 3.14)</w:t>
      </w:r>
    </w:p>
    <w:p w14:paraId="42C45BDE" w14:textId="77777777" w:rsidR="00792A88" w:rsidRDefault="00792A88" w:rsidP="00792A88">
      <w:pPr>
        <w:pStyle w:val="ListParagraph"/>
        <w:numPr>
          <w:ilvl w:val="0"/>
          <w:numId w:val="26"/>
        </w:numPr>
      </w:pPr>
      <w:r>
        <w:t>Web Ready / Web GUI / Mobile Status Page</w:t>
      </w:r>
    </w:p>
    <w:p w14:paraId="02051C42" w14:textId="5634DCB1" w:rsidR="00792A88" w:rsidRDefault="00792A88" w:rsidP="00792A88">
      <w:pPr>
        <w:pStyle w:val="ListParagraph"/>
        <w:numPr>
          <w:ilvl w:val="0"/>
          <w:numId w:val="26"/>
        </w:numPr>
      </w:pPr>
      <w:r>
        <w:t>Graphing of data for each analog input.</w:t>
      </w:r>
    </w:p>
    <w:p w14:paraId="1919C3D4" w14:textId="2EA8E36B" w:rsidR="00792A88" w:rsidRDefault="00792A88" w:rsidP="00792A88">
      <w:pPr>
        <w:pStyle w:val="ListParagraph"/>
        <w:numPr>
          <w:ilvl w:val="0"/>
          <w:numId w:val="26"/>
        </w:numPr>
      </w:pPr>
      <w:r>
        <w:t>Bar Graphs with Alarm settings and Alarm Status Color.</w:t>
      </w:r>
    </w:p>
    <w:p w14:paraId="0C7A6A2C" w14:textId="6B808283" w:rsidR="00792A88" w:rsidRDefault="00792A88" w:rsidP="00792A88">
      <w:pPr>
        <w:pStyle w:val="ListParagraph"/>
        <w:numPr>
          <w:ilvl w:val="0"/>
          <w:numId w:val="26"/>
        </w:numPr>
      </w:pPr>
      <w:r>
        <w:t>HTTPS self-generated web page. Plug-and-Play. No downloads or additional software required.</w:t>
      </w:r>
    </w:p>
    <w:p w14:paraId="4F47CF68" w14:textId="13FF8A2B" w:rsidR="00792A88" w:rsidRDefault="00792A88" w:rsidP="00792A88">
      <w:pPr>
        <w:pStyle w:val="ListParagraph"/>
        <w:numPr>
          <w:ilvl w:val="0"/>
          <w:numId w:val="26"/>
        </w:numPr>
      </w:pPr>
      <w:r>
        <w:t>User customizable inputs and outputs.</w:t>
      </w:r>
    </w:p>
    <w:p w14:paraId="10ECB62E" w14:textId="1C642C1C" w:rsidR="00792A88" w:rsidRDefault="00792A88" w:rsidP="00792A88">
      <w:pPr>
        <w:pStyle w:val="ListParagraph"/>
        <w:numPr>
          <w:ilvl w:val="0"/>
          <w:numId w:val="26"/>
        </w:numPr>
      </w:pPr>
      <w:r>
        <w:t>Email alerts and scheduled status emails.</w:t>
      </w:r>
    </w:p>
    <w:p w14:paraId="6415BDAD" w14:textId="055B0FA1" w:rsidR="00792A88" w:rsidRDefault="00792A88" w:rsidP="00792A88">
      <w:pPr>
        <w:pStyle w:val="ListParagraph"/>
        <w:numPr>
          <w:ilvl w:val="0"/>
          <w:numId w:val="26"/>
        </w:numPr>
      </w:pPr>
      <w:r>
        <w:t>User configurable alarm thresholds and delays with auto or manual recovery.</w:t>
      </w:r>
    </w:p>
    <w:p w14:paraId="311A942E" w14:textId="0BBBC2D5" w:rsidR="00792A88" w:rsidRDefault="00792A88" w:rsidP="00792A88">
      <w:pPr>
        <w:pStyle w:val="ListParagraph"/>
        <w:numPr>
          <w:ilvl w:val="0"/>
          <w:numId w:val="26"/>
        </w:numPr>
      </w:pPr>
      <w:r>
        <w:t xml:space="preserve">Remote power cycling (on/off or momentary) of circuit breakers, repeaters, routers, power supplies, </w:t>
      </w:r>
      <w:proofErr w:type="spellStart"/>
      <w:r>
        <w:t>etc</w:t>
      </w:r>
      <w:proofErr w:type="spellEnd"/>
      <w:r>
        <w:t xml:space="preserve"> through Digital Outputs.</w:t>
      </w:r>
    </w:p>
    <w:p w14:paraId="63B365A0" w14:textId="2D037527" w:rsidR="00792A88" w:rsidRDefault="00792A88" w:rsidP="00792A88">
      <w:pPr>
        <w:pStyle w:val="ListParagraph"/>
        <w:numPr>
          <w:ilvl w:val="0"/>
          <w:numId w:val="26"/>
        </w:numPr>
      </w:pPr>
      <w:r>
        <w:t>SNMP v1, v2, &amp; v3 integration with MIB from DuraComm.com</w:t>
      </w:r>
    </w:p>
    <w:p w14:paraId="744E9ED0" w14:textId="67028968" w:rsidR="00792A88" w:rsidRDefault="00792A88" w:rsidP="00792A88">
      <w:pPr>
        <w:pStyle w:val="ListParagraph"/>
        <w:numPr>
          <w:ilvl w:val="0"/>
          <w:numId w:val="26"/>
        </w:numPr>
      </w:pPr>
      <w:r>
        <w:t>SMTP/POP3 – email alerts</w:t>
      </w:r>
    </w:p>
    <w:p w14:paraId="072F7CCA" w14:textId="25ECF43A" w:rsidR="00792A88" w:rsidRDefault="00792A88" w:rsidP="00792A88">
      <w:pPr>
        <w:pStyle w:val="ListParagraph"/>
        <w:numPr>
          <w:ilvl w:val="0"/>
          <w:numId w:val="26"/>
        </w:numPr>
      </w:pPr>
      <w:r>
        <w:t>2 User Levels with different permissions</w:t>
      </w:r>
    </w:p>
    <w:p w14:paraId="43D30229" w14:textId="6410DBF5" w:rsidR="00792A88" w:rsidRDefault="00792A88" w:rsidP="00792A88">
      <w:pPr>
        <w:pStyle w:val="ListParagraph"/>
        <w:numPr>
          <w:ilvl w:val="0"/>
          <w:numId w:val="26"/>
        </w:numPr>
      </w:pPr>
      <w:r>
        <w:t>Admin Can Configure up to 8 Users with 2 Different Permission Levels.</w:t>
      </w:r>
    </w:p>
    <w:p w14:paraId="1106C241" w14:textId="42CC4CDC" w:rsidR="00792A88" w:rsidRDefault="00792A88" w:rsidP="00792A88">
      <w:pPr>
        <w:pStyle w:val="ListParagraph"/>
        <w:numPr>
          <w:ilvl w:val="0"/>
          <w:numId w:val="26"/>
        </w:numPr>
      </w:pPr>
      <w:r>
        <w:t>Manual or NTP Time Setting</w:t>
      </w:r>
    </w:p>
    <w:p w14:paraId="4B56E58B" w14:textId="330123DF" w:rsidR="00792A88" w:rsidRDefault="00792A88" w:rsidP="00792A88">
      <w:pPr>
        <w:pStyle w:val="ListParagraph"/>
        <w:numPr>
          <w:ilvl w:val="0"/>
          <w:numId w:val="26"/>
        </w:numPr>
      </w:pPr>
      <w:r>
        <w:t>Log and Download Time stamped Readings and Alarms, stored on internal SD card and downloadable .CSV file.</w:t>
      </w:r>
    </w:p>
    <w:p w14:paraId="5FB0EC99" w14:textId="36D90CB0" w:rsidR="00792A88" w:rsidRDefault="00792A88" w:rsidP="00792A88">
      <w:pPr>
        <w:pStyle w:val="ListParagraph"/>
        <w:numPr>
          <w:ilvl w:val="0"/>
          <w:numId w:val="26"/>
        </w:numPr>
      </w:pPr>
      <w:r>
        <w:t>Custom User Units and calibration for Linear Transducers</w:t>
      </w:r>
    </w:p>
    <w:p w14:paraId="21718107" w14:textId="0A01E92E" w:rsidR="00792A88" w:rsidRDefault="00792A88" w:rsidP="00792A88">
      <w:pPr>
        <w:pStyle w:val="ListParagraph"/>
        <w:numPr>
          <w:ilvl w:val="0"/>
          <w:numId w:val="26"/>
        </w:numPr>
      </w:pPr>
      <w:r>
        <w:t>Control Digital Outputs based on Analog Input Alarm.</w:t>
      </w:r>
    </w:p>
    <w:p w14:paraId="1A6F9C0C" w14:textId="75A8E7B6" w:rsidR="00792A88" w:rsidRDefault="00792A88" w:rsidP="00792A88">
      <w:pPr>
        <w:pStyle w:val="ListParagraph"/>
        <w:numPr>
          <w:ilvl w:val="0"/>
          <w:numId w:val="26"/>
        </w:numPr>
      </w:pPr>
      <w:r>
        <w:t>Schedule Digital (GPIO Mode) or Analog Output Changes at Specific Times.</w:t>
      </w:r>
    </w:p>
    <w:p w14:paraId="46C23C2B" w14:textId="718D3F78" w:rsidR="00792A88" w:rsidRDefault="00792A88" w:rsidP="00792A88">
      <w:pPr>
        <w:pStyle w:val="ListParagraph"/>
        <w:numPr>
          <w:ilvl w:val="0"/>
          <w:numId w:val="26"/>
        </w:numPr>
      </w:pPr>
      <w:r>
        <w:t xml:space="preserve">SNMP Version 1, 2 and 3 </w:t>
      </w:r>
      <w:proofErr w:type="gramStart"/>
      <w:r>
        <w:t>compatible</w:t>
      </w:r>
      <w:proofErr w:type="gramEnd"/>
      <w:r>
        <w:t>.</w:t>
      </w:r>
    </w:p>
    <w:p w14:paraId="248B2639" w14:textId="13410707" w:rsidR="00792A88" w:rsidRDefault="00792A88" w:rsidP="00792A88">
      <w:pPr>
        <w:pStyle w:val="ListParagraph"/>
        <w:numPr>
          <w:ilvl w:val="0"/>
          <w:numId w:val="26"/>
        </w:numPr>
      </w:pPr>
      <w:r>
        <w:t>Configurable Labels and Buttons for Each Digital Output.</w:t>
      </w:r>
    </w:p>
    <w:p w14:paraId="09462211" w14:textId="5150214D" w:rsidR="00792A88" w:rsidRDefault="00792A88" w:rsidP="00792A88">
      <w:pPr>
        <w:pStyle w:val="ListParagraph"/>
        <w:numPr>
          <w:ilvl w:val="0"/>
          <w:numId w:val="26"/>
        </w:numPr>
      </w:pPr>
      <w:r>
        <w:t>Optional Analog Input Averaging.</w:t>
      </w:r>
    </w:p>
    <w:p w14:paraId="629592FB" w14:textId="30BBE057" w:rsidR="00792A88" w:rsidRDefault="00792A88" w:rsidP="00792A88">
      <w:pPr>
        <w:pStyle w:val="ListParagraph"/>
        <w:numPr>
          <w:ilvl w:val="0"/>
          <w:numId w:val="26"/>
        </w:numPr>
      </w:pPr>
      <w:r>
        <w:t>Configure Analog and Digital Alarm Delay Duration (Holdoff) before triggering to Avoid Transient Alarms.</w:t>
      </w:r>
    </w:p>
    <w:p w14:paraId="1F3498DA" w14:textId="609C1ACB" w:rsidR="00792A88" w:rsidRDefault="00792A88" w:rsidP="00792A88">
      <w:pPr>
        <w:pStyle w:val="ListParagraph"/>
        <w:numPr>
          <w:ilvl w:val="0"/>
          <w:numId w:val="26"/>
        </w:numPr>
      </w:pPr>
      <w:r>
        <w:t>Remote reboot.</w:t>
      </w:r>
    </w:p>
    <w:p w14:paraId="3FD8ABBA" w14:textId="6AAA0FCF" w:rsidR="00792A88" w:rsidRDefault="00792A88" w:rsidP="00792A88">
      <w:pPr>
        <w:pStyle w:val="ListParagraph"/>
        <w:numPr>
          <w:ilvl w:val="0"/>
          <w:numId w:val="26"/>
        </w:numPr>
      </w:pPr>
      <w:r>
        <w:t>User controlled remote software update over TCP/IP</w:t>
      </w:r>
    </w:p>
    <w:p w14:paraId="42C44D79" w14:textId="4DC9F1A9" w:rsidR="00792A88" w:rsidRDefault="00792A88" w:rsidP="00792A88">
      <w:pPr>
        <w:pStyle w:val="ListParagraph"/>
        <w:numPr>
          <w:ilvl w:val="0"/>
          <w:numId w:val="26"/>
        </w:numPr>
      </w:pPr>
      <w:r>
        <w:t>Easy to use screw terminal blocks.</w:t>
      </w:r>
    </w:p>
    <w:p w14:paraId="5748BD74" w14:textId="06E63EC0" w:rsidR="00792A88" w:rsidRDefault="00792A88" w:rsidP="00792A88"/>
    <w:p w14:paraId="4A020405" w14:textId="7CC893E6" w:rsidR="00792A88" w:rsidRDefault="00792A88" w:rsidP="00792A88">
      <w:pPr>
        <w:pStyle w:val="Heading1"/>
      </w:pPr>
      <w:r>
        <w:t xml:space="preserve">SITEGRAPH Description </w:t>
      </w:r>
    </w:p>
    <w:p w14:paraId="2E937DF0" w14:textId="08D9E06C" w:rsidR="00792A88" w:rsidRDefault="00792A88" w:rsidP="00792A88">
      <w:r>
        <w:t>The new SITEGRAPH DC-Powered Remote Monitoring and Control Unit (RMCU) is a flexible product for remote site monitoring and control, and Industrial Internet of Things (</w:t>
      </w:r>
      <w:proofErr w:type="spellStart"/>
      <w:r>
        <w:t>IIoT</w:t>
      </w:r>
      <w:proofErr w:type="spellEnd"/>
      <w:r>
        <w:t>) applications. The SITEGRAPH provides 8 high-resolution analog inputs, 10 digital inputs, 8 digital outputs, and 4 analog outputs that are highly configurable. All of these channels are visible on the home page with alarm status, and all analog channels are displayed as bar graphs with alarm setting indicators, and alarm status color.</w:t>
      </w:r>
    </w:p>
    <w:p w14:paraId="298345B5" w14:textId="77777777" w:rsidR="00792A88" w:rsidRDefault="00792A88" w:rsidP="00792A88"/>
    <w:p w14:paraId="50431A25" w14:textId="77777777" w:rsidR="009601E1" w:rsidRDefault="00792A88" w:rsidP="00792A88">
      <w:r>
        <w:t>Four of the analog inputs can be configured as AC or DC inputs via jumper, the other four are DC only. AC Voltage measurement is configured via jumper and calibrated at the factory for 30 to 300 V RMS, and DC measurement can be configured via jumper, with a separate jumper for +/- 100 VDC or +/- 2 VDC range. Measurement function (AC or DC) must be set and calibrated at the factory. DC values can be fine-tuned or converted and calibrated to user units in the field or at the factory.</w:t>
      </w:r>
    </w:p>
    <w:p w14:paraId="739DE7EF" w14:textId="394ED88E" w:rsidR="00792A88" w:rsidRDefault="00792A88" w:rsidP="00792A88">
      <w:r>
        <w:lastRenderedPageBreak/>
        <w:t>Digital outputs can be configured for simple ON/OFF, Pulse, or PWM operation. Digital Inputs can be configured to show OPEN or CLOSED contacts, Pulse Count, or Frequency count within ranges.</w:t>
      </w:r>
    </w:p>
    <w:p w14:paraId="51E5319A" w14:textId="77777777" w:rsidR="00792A88" w:rsidRDefault="00792A88" w:rsidP="00792A88"/>
    <w:p w14:paraId="0BD7C087" w14:textId="697BEAA2" w:rsidR="00792A88" w:rsidRDefault="00792A88" w:rsidP="00792A88">
      <w:r>
        <w:t xml:space="preserve">The standard configuration from </w:t>
      </w:r>
      <w:proofErr w:type="spellStart"/>
      <w:r>
        <w:t>DuraComm</w:t>
      </w:r>
      <w:proofErr w:type="spellEnd"/>
      <w:r>
        <w:t xml:space="preserve"> is as follows:</w:t>
      </w:r>
    </w:p>
    <w:p w14:paraId="6F01A287" w14:textId="1724172F" w:rsidR="00792A88" w:rsidRDefault="00792A88" w:rsidP="00792A88">
      <w:pPr>
        <w:pStyle w:val="ListParagraph"/>
        <w:numPr>
          <w:ilvl w:val="0"/>
          <w:numId w:val="27"/>
        </w:numPr>
      </w:pPr>
      <w:r>
        <w:t>Analog Channels 1&amp;2: AC Voltage Measurement</w:t>
      </w:r>
    </w:p>
    <w:p w14:paraId="2CC50AAF" w14:textId="5BAD270B" w:rsidR="00792A88" w:rsidRDefault="00792A88" w:rsidP="00792A88">
      <w:pPr>
        <w:pStyle w:val="ListParagraph"/>
        <w:numPr>
          <w:ilvl w:val="0"/>
          <w:numId w:val="27"/>
        </w:numPr>
      </w:pPr>
      <w:r>
        <w:t>Analog Channel 3: Amperage (+/- 100 Amps)</w:t>
      </w:r>
    </w:p>
    <w:p w14:paraId="1E3795F2" w14:textId="041476DC" w:rsidR="00792A88" w:rsidRDefault="00792A88" w:rsidP="00792A88">
      <w:pPr>
        <w:pStyle w:val="ListParagraph"/>
        <w:numPr>
          <w:ilvl w:val="0"/>
          <w:numId w:val="27"/>
        </w:numPr>
      </w:pPr>
      <w:r>
        <w:t>Analog Channels 4 thru 8: +/- 100 VDC</w:t>
      </w:r>
    </w:p>
    <w:p w14:paraId="55802B7F" w14:textId="1D158AC7" w:rsidR="00792A88" w:rsidRDefault="00792A88" w:rsidP="00792A88">
      <w:pPr>
        <w:pStyle w:val="ListParagraph"/>
        <w:numPr>
          <w:ilvl w:val="0"/>
          <w:numId w:val="27"/>
        </w:numPr>
      </w:pPr>
      <w:r>
        <w:t>Digital Inputs: 1 thru 10, Open/Closed</w:t>
      </w:r>
    </w:p>
    <w:p w14:paraId="31118506" w14:textId="7F845B70" w:rsidR="00792A88" w:rsidRDefault="00792A88" w:rsidP="00792A88">
      <w:pPr>
        <w:pStyle w:val="ListParagraph"/>
        <w:numPr>
          <w:ilvl w:val="0"/>
          <w:numId w:val="27"/>
        </w:numPr>
      </w:pPr>
      <w:r>
        <w:t>Digital Outputs: 1 thru 8: GPIO (Open/Closed)</w:t>
      </w:r>
    </w:p>
    <w:p w14:paraId="08290183" w14:textId="3D5845F2" w:rsidR="00792A88" w:rsidRDefault="00792A88" w:rsidP="00792A88">
      <w:pPr>
        <w:pStyle w:val="ListParagraph"/>
        <w:numPr>
          <w:ilvl w:val="0"/>
          <w:numId w:val="27"/>
        </w:numPr>
      </w:pPr>
      <w:r>
        <w:t>DAC Outputs: 0 VDC</w:t>
      </w:r>
    </w:p>
    <w:p w14:paraId="7E803007" w14:textId="77777777" w:rsidR="009601E1" w:rsidRDefault="009601E1" w:rsidP="009601E1">
      <w:pPr>
        <w:pStyle w:val="ListParagraph"/>
      </w:pPr>
    </w:p>
    <w:p w14:paraId="282BB943" w14:textId="16BF6898" w:rsidR="00792A88" w:rsidRDefault="00792A88" w:rsidP="00792A88">
      <w:r>
        <w:t>Changes to digital outputs or analog outputs can be scheduled to happen at specific times and days of the week.</w:t>
      </w:r>
    </w:p>
    <w:p w14:paraId="481C3FFF" w14:textId="77777777" w:rsidR="009601E1" w:rsidRDefault="009601E1" w:rsidP="00792A88"/>
    <w:p w14:paraId="306EFB6F" w14:textId="7ECFFCFD" w:rsidR="00792A88" w:rsidRDefault="00792A88" w:rsidP="00792A88">
      <w:r>
        <w:t xml:space="preserve">Alarms and email notifications can be configured for the analog and digital inputs. Temperature alarms can be set for the external temperature. The SITEGRAPH also sends SNMP Traps for alarm conditions. The SITEGRAPH can also be set to log measurements to an internal </w:t>
      </w:r>
      <w:proofErr w:type="gramStart"/>
      <w:r>
        <w:t>micro SD</w:t>
      </w:r>
      <w:proofErr w:type="gramEnd"/>
      <w:r>
        <w:t xml:space="preserve"> card, and the measurements are time-stamped with a real-time clock.</w:t>
      </w:r>
    </w:p>
    <w:p w14:paraId="0C297092" w14:textId="77777777" w:rsidR="009601E1" w:rsidRDefault="009601E1" w:rsidP="00792A88"/>
    <w:p w14:paraId="2CB09EBA" w14:textId="3BC26CE9" w:rsidR="00792A88" w:rsidRDefault="00792A88" w:rsidP="00792A88">
      <w:r>
        <w:t>Guest users will see the status page that displays the measured values and alarm condition of all active channels, temperature value and alarm condition, as well as alarm input status, and control status. The default status page shows bar graphs of the analog channels, with alarm status color, and alarm limit settings, if they are within the bar chart limits. Click the “See charts” button to display the line charts for the analog channels. Each graph displays 1440 points of data, sampled at a configurable rate from 1 min (1 day chart) to 28 minutes (</w:t>
      </w:r>
      <w:proofErr w:type="gramStart"/>
      <w:r>
        <w:t>4 week</w:t>
      </w:r>
      <w:proofErr w:type="gramEnd"/>
      <w:r>
        <w:t xml:space="preserve"> chart). You can also switch to the live view that charts data taken approximately every 0.5 second. </w:t>
      </w:r>
      <w:r w:rsidRPr="009601E1">
        <w:rPr>
          <w:u w:val="single"/>
        </w:rPr>
        <w:t>Live View is for display only</w:t>
      </w:r>
      <w:r>
        <w:t xml:space="preserve">. Archive charts can be downloaded as a CSV file by clicking the </w:t>
      </w:r>
      <w:r w:rsidR="009601E1" w:rsidRPr="009601E1">
        <w:rPr>
          <w:noProof/>
        </w:rPr>
        <w:drawing>
          <wp:inline distT="0" distB="0" distL="0" distR="0" wp14:anchorId="3F2C6F27" wp14:editId="324C47A7">
            <wp:extent cx="148590" cy="13977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86" cy="146266"/>
                    </a:xfrm>
                    <a:prstGeom prst="rect">
                      <a:avLst/>
                    </a:prstGeom>
                    <a:noFill/>
                    <a:ln>
                      <a:noFill/>
                    </a:ln>
                  </pic:spPr>
                </pic:pic>
              </a:graphicData>
            </a:graphic>
          </wp:inline>
        </w:drawing>
      </w:r>
      <w:r>
        <w:t>icon for each channel.</w:t>
      </w:r>
    </w:p>
    <w:p w14:paraId="15510375" w14:textId="77777777" w:rsidR="009601E1" w:rsidRDefault="009601E1" w:rsidP="00792A88"/>
    <w:p w14:paraId="0EC61167" w14:textId="77777777" w:rsidR="00792A88" w:rsidRDefault="00792A88" w:rsidP="00792A88">
      <w:r>
        <w:t>A mobile friendly version of the status page is also included that shows measured values and alarm condition.</w:t>
      </w:r>
    </w:p>
    <w:p w14:paraId="09E18A02" w14:textId="77777777" w:rsidR="009601E1" w:rsidRDefault="009601E1" w:rsidP="00792A88"/>
    <w:p w14:paraId="5F964900" w14:textId="383950E7" w:rsidR="00792A88" w:rsidRPr="009601E1" w:rsidRDefault="00792A88" w:rsidP="00792A88">
      <w:pPr>
        <w:rPr>
          <w:b/>
          <w:bCs/>
        </w:rPr>
      </w:pPr>
      <w:r w:rsidRPr="009601E1">
        <w:rPr>
          <w:b/>
          <w:bCs/>
        </w:rPr>
        <w:t>NOTE: If the SITEGRAPH board is installed in a product such as a power supply or other focused product, some channels or features may not apply. Unused channels and features are hidden or grayed out to simplify the user interface for that product.</w:t>
      </w:r>
    </w:p>
    <w:p w14:paraId="3B2C9412" w14:textId="77777777" w:rsidR="009601E1" w:rsidRDefault="009601E1" w:rsidP="00792A88"/>
    <w:p w14:paraId="237B61C3" w14:textId="60589AE5" w:rsidR="00792A88" w:rsidRDefault="00792A88" w:rsidP="00792A88">
      <w:r>
        <w:t xml:space="preserve">Admin and Control Users will be able to configure all of the input and output </w:t>
      </w:r>
      <w:proofErr w:type="gramStart"/>
      <w:r>
        <w:t>settings, and</w:t>
      </w:r>
      <w:proofErr w:type="gramEnd"/>
      <w:r>
        <w:t xml:space="preserve"> set the state of the digital outputs. Admin and Control users can set device settings for logging, time, and Site Name. Admin users have exclusive control of network configuration, including manual time setting or NTP, soft reboot of the SITEGRAPH, factory reset of the entire configuration, and user passwords.</w:t>
      </w:r>
    </w:p>
    <w:p w14:paraId="423B3E86" w14:textId="77777777" w:rsidR="009601E1" w:rsidRDefault="009601E1" w:rsidP="00792A88"/>
    <w:p w14:paraId="35DEDACA" w14:textId="4F624ABC" w:rsidR="00792A88" w:rsidRPr="00792A88" w:rsidRDefault="00792A88" w:rsidP="00792A88">
      <w:r>
        <w:t xml:space="preserve">The SITEGRAPH comes with the </w:t>
      </w:r>
      <w:proofErr w:type="spellStart"/>
      <w:r>
        <w:t>DuraComm</w:t>
      </w:r>
      <w:proofErr w:type="spellEnd"/>
      <w:r>
        <w:t xml:space="preserve"> three-year warranty.</w:t>
      </w:r>
    </w:p>
    <w:p w14:paraId="64820595" w14:textId="65D31BDE" w:rsidR="00792A88" w:rsidRDefault="00792A88" w:rsidP="009601E1"/>
    <w:p w14:paraId="42068E61" w14:textId="77777777" w:rsidR="009601E1" w:rsidRDefault="009601E1">
      <w:pPr>
        <w:spacing w:after="160" w:line="259" w:lineRule="auto"/>
        <w:rPr>
          <w:rFonts w:ascii="Open Sans ExtraBold" w:eastAsiaTheme="majorEastAsia" w:hAnsi="Open Sans ExtraBold"/>
          <w:bCs/>
          <w:color w:val="555555" w:themeColor="text2"/>
          <w:sz w:val="36"/>
          <w:szCs w:val="44"/>
        </w:rPr>
      </w:pPr>
      <w:r>
        <w:br w:type="page"/>
      </w:r>
    </w:p>
    <w:p w14:paraId="6EE0FE7E" w14:textId="139B25D1" w:rsidR="009601E1" w:rsidRDefault="009601E1" w:rsidP="009601E1">
      <w:pPr>
        <w:pStyle w:val="Heading1"/>
      </w:pPr>
      <w:r>
        <w:lastRenderedPageBreak/>
        <w:t>Specifications</w:t>
      </w:r>
    </w:p>
    <w:p w14:paraId="3C69E920" w14:textId="77777777" w:rsidR="00792A88" w:rsidRDefault="00792A88" w:rsidP="00792A88"/>
    <w:tbl>
      <w:tblPr>
        <w:tblStyle w:val="TableGrid"/>
        <w:tblW w:w="0" w:type="auto"/>
        <w:tblInd w:w="-5" w:type="dxa"/>
        <w:tblBorders>
          <w:top w:val="single" w:sz="4" w:space="0" w:color="E8E8E8" w:themeColor="text1" w:themeTint="1A"/>
          <w:left w:val="single" w:sz="4" w:space="0" w:color="E8E8E8" w:themeColor="text1" w:themeTint="1A"/>
          <w:bottom w:val="single" w:sz="4" w:space="0" w:color="E8E8E8" w:themeColor="text1" w:themeTint="1A"/>
          <w:right w:val="single" w:sz="4" w:space="0" w:color="E8E8E8" w:themeColor="text1" w:themeTint="1A"/>
          <w:insideH w:val="single" w:sz="4" w:space="0" w:color="E8E8E8" w:themeColor="text1" w:themeTint="1A"/>
          <w:insideV w:val="single" w:sz="4" w:space="0" w:color="E8E8E8" w:themeColor="text1" w:themeTint="1A"/>
        </w:tblBorders>
        <w:tblLook w:val="04A0" w:firstRow="1" w:lastRow="0" w:firstColumn="1" w:lastColumn="0" w:noHBand="0" w:noVBand="1"/>
      </w:tblPr>
      <w:tblGrid>
        <w:gridCol w:w="6663"/>
        <w:gridCol w:w="4110"/>
      </w:tblGrid>
      <w:tr w:rsidR="009601E1" w14:paraId="712E5799"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76B567C" w14:textId="087F8480" w:rsidR="009601E1" w:rsidRDefault="009601E1" w:rsidP="009601E1">
            <w:bookmarkStart w:id="2" w:name="_Hlk130554849"/>
            <w:r w:rsidRPr="009601E1">
              <w:t>Hardware Revision</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BE1B3B5" w14:textId="70B026E8" w:rsidR="009601E1" w:rsidRDefault="00490332" w:rsidP="009601E1">
            <w:r w:rsidRPr="00490332">
              <w:t>3.0</w:t>
            </w:r>
          </w:p>
        </w:tc>
      </w:tr>
      <w:tr w:rsidR="009601E1" w14:paraId="7B348036"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2466C5C" w14:textId="54392A5A" w:rsidR="009601E1" w:rsidRDefault="009601E1" w:rsidP="009601E1">
            <w:r w:rsidRPr="009601E1">
              <w:t>Firmware Revision</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2B7C3D6" w14:textId="5966D48E" w:rsidR="009601E1" w:rsidRDefault="00490332" w:rsidP="009601E1">
            <w:r w:rsidRPr="00490332">
              <w:t>3.15</w:t>
            </w:r>
          </w:p>
        </w:tc>
      </w:tr>
      <w:tr w:rsidR="009601E1" w14:paraId="5D20D86B"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717447F" w14:textId="038E7FDB" w:rsidR="009601E1" w:rsidRDefault="00490332" w:rsidP="009601E1">
            <w:r w:rsidRPr="00490332">
              <w:t>DC Input Power</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2AB9FDF" w14:textId="6923AB7D" w:rsidR="009601E1" w:rsidRDefault="00490332" w:rsidP="009601E1">
            <w:r w:rsidRPr="00490332">
              <w:t>9 to 60 VDC @ 500 mA max</w:t>
            </w:r>
          </w:p>
        </w:tc>
      </w:tr>
      <w:tr w:rsidR="009601E1" w14:paraId="7EF06281"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01B79BB" w14:textId="6346CA9D" w:rsidR="009601E1" w:rsidRDefault="00490332" w:rsidP="009601E1">
            <w:r w:rsidRPr="00490332">
              <w:t>Internal +5VDC supply current (Source for external Logic)</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919D43F" w14:textId="23A06218" w:rsidR="009601E1" w:rsidRDefault="00490332" w:rsidP="009601E1">
            <w:r w:rsidRPr="00490332">
              <w:t>300 mA Max</w:t>
            </w:r>
          </w:p>
        </w:tc>
      </w:tr>
      <w:tr w:rsidR="00490332" w14:paraId="481F25E9" w14:textId="77777777" w:rsidTr="00A74644">
        <w:trPr>
          <w:trHeight w:val="340"/>
        </w:trPr>
        <w:tc>
          <w:tcPr>
            <w:tcW w:w="10773"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8DC57BF" w14:textId="52DA6B91" w:rsidR="00490332" w:rsidRPr="00490332" w:rsidRDefault="00490332" w:rsidP="009601E1">
            <w:r w:rsidRPr="00490332">
              <w:t>Analog (Voltage) Isolated Input Channels (8 channels – Factory Configured and Calibrated)</w:t>
            </w:r>
          </w:p>
        </w:tc>
      </w:tr>
      <w:tr w:rsidR="009601E1" w14:paraId="74BDE0A8"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DFE2838" w14:textId="42FEF967" w:rsidR="009601E1" w:rsidRDefault="00490332" w:rsidP="009601E1">
            <w:r w:rsidRPr="00490332">
              <w:t>AC Measurement (AC Jumper in place, and 2 V jumper in place)</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A59DE9C" w14:textId="6531AF0A" w:rsidR="009601E1" w:rsidRDefault="00490332" w:rsidP="009601E1">
            <w:r w:rsidRPr="00490332">
              <w:t>30 to 300 VAC RMS, +/- 2%</w:t>
            </w:r>
          </w:p>
        </w:tc>
      </w:tr>
      <w:tr w:rsidR="009601E1" w14:paraId="2BDA9691"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3609301" w14:textId="23AA5FEA" w:rsidR="009601E1" w:rsidRDefault="00490332" w:rsidP="009601E1">
            <w:r w:rsidRPr="00490332">
              <w:t>DC Measurement 100 V Range (DC Jumper in Place – Without 2 V Jumper)</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AF45E83" w14:textId="04AF0CD7" w:rsidR="009601E1" w:rsidRDefault="00490332" w:rsidP="009601E1">
            <w:r w:rsidRPr="00490332">
              <w:t>+/- 100 VDC, +/- 2%</w:t>
            </w:r>
          </w:p>
        </w:tc>
      </w:tr>
      <w:tr w:rsidR="009601E1" w14:paraId="5700E559"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BCEFD62" w14:textId="0D593DD1" w:rsidR="009601E1" w:rsidRDefault="00490332" w:rsidP="009601E1">
            <w:r w:rsidRPr="00490332">
              <w:t>DC Measurement 2 V Range (DC Jumper in Place – With 2 V Jumper in place)</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EDB8818" w14:textId="085F703D" w:rsidR="009601E1" w:rsidRDefault="00490332" w:rsidP="009601E1">
            <w:r w:rsidRPr="00490332">
              <w:t>+/- 2 VDC, +/- 2%</w:t>
            </w:r>
          </w:p>
        </w:tc>
      </w:tr>
      <w:tr w:rsidR="009601E1" w14:paraId="1F5EF1EC"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6BB5597" w14:textId="7DF7AEDE" w:rsidR="009601E1" w:rsidRDefault="00490332" w:rsidP="009601E1">
            <w:r w:rsidRPr="00490332">
              <w:t>Digital to Analog Outputs (4 Channels)</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BCF6B94" w14:textId="4213693D" w:rsidR="009601E1" w:rsidRDefault="00490332" w:rsidP="009601E1">
            <w:r w:rsidRPr="00490332">
              <w:t>0 to 10 V, 20 mA max</w:t>
            </w:r>
          </w:p>
        </w:tc>
      </w:tr>
      <w:tr w:rsidR="009601E1" w14:paraId="5EF5233E"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873A674" w14:textId="689C40B6" w:rsidR="009601E1" w:rsidRDefault="00490332" w:rsidP="009601E1">
            <w:r w:rsidRPr="00490332">
              <w:t>Digital Alarm Input Channels (10 channels – fully Isolated)</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7C58111" w14:textId="5D155CA9" w:rsidR="009601E1" w:rsidRDefault="00490332" w:rsidP="009601E1">
            <w:r w:rsidRPr="00490332">
              <w:t>LED with 220 Ohm Series Resistor, 50 mA Max (per channel)</w:t>
            </w:r>
          </w:p>
        </w:tc>
      </w:tr>
      <w:tr w:rsidR="009601E1" w14:paraId="4339D4C8"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D55F8F5" w14:textId="4813EA81" w:rsidR="009601E1" w:rsidRDefault="00490332" w:rsidP="009601E1">
            <w:r w:rsidRPr="00490332">
              <w:t>GPIO CLOSED</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63CBD5F" w14:textId="15119B0E" w:rsidR="009601E1" w:rsidRDefault="00490332" w:rsidP="009601E1">
            <w:r w:rsidRPr="00490332">
              <w:t>5 VDC from Input + to Input –, Use External Resistor in series to Increase Voltage Tolerance for 15 mA</w:t>
            </w:r>
          </w:p>
        </w:tc>
      </w:tr>
      <w:tr w:rsidR="009601E1" w14:paraId="623BE259"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CA4CC62" w14:textId="0CD49788" w:rsidR="009601E1" w:rsidRDefault="00490332" w:rsidP="009601E1">
            <w:r w:rsidRPr="00490332">
              <w:t>GPIO OPEN</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9418944" w14:textId="3952415E" w:rsidR="009601E1" w:rsidRDefault="00490332" w:rsidP="009601E1">
            <w:r w:rsidRPr="00490332">
              <w:t>0 VDC from Input + to Input –</w:t>
            </w:r>
          </w:p>
        </w:tc>
      </w:tr>
      <w:tr w:rsidR="009601E1" w14:paraId="276D57FE"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E6758DC" w14:textId="78122973" w:rsidR="009601E1" w:rsidRDefault="00490332" w:rsidP="009601E1">
            <w:r w:rsidRPr="00490332">
              <w:t>Pulse Count</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DC8B24F" w14:textId="4EF4B3A5" w:rsidR="009601E1" w:rsidRDefault="00490332" w:rsidP="009601E1">
            <w:r w:rsidRPr="00490332">
              <w:t>Use GPIO Levels above for p-p input</w:t>
            </w:r>
          </w:p>
        </w:tc>
      </w:tr>
      <w:tr w:rsidR="009601E1" w14:paraId="31A72967"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8D57634" w14:textId="501E71C0" w:rsidR="009601E1" w:rsidRDefault="00490332" w:rsidP="009601E1">
            <w:r w:rsidRPr="00490332">
              <w:t>Freq</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02474F2" w14:textId="780E63B5" w:rsidR="009601E1" w:rsidRDefault="00490332" w:rsidP="009601E1">
            <w:r w:rsidRPr="00490332">
              <w:t xml:space="preserve">Use GPIO Levels above for p-p input, Ranges 4 Hz to 2.4 </w:t>
            </w:r>
            <w:proofErr w:type="spellStart"/>
            <w:r w:rsidRPr="00490332">
              <w:t>KHz</w:t>
            </w:r>
            <w:proofErr w:type="spellEnd"/>
            <w:r w:rsidRPr="00490332">
              <w:t xml:space="preserve">, 15 Hz to 9 </w:t>
            </w:r>
            <w:proofErr w:type="spellStart"/>
            <w:r w:rsidRPr="00490332">
              <w:t>KHz</w:t>
            </w:r>
            <w:proofErr w:type="spellEnd"/>
            <w:r w:rsidRPr="00490332">
              <w:t xml:space="preserve">, 120 Hz to 75 </w:t>
            </w:r>
            <w:proofErr w:type="spellStart"/>
            <w:r w:rsidRPr="00490332">
              <w:t>KHz</w:t>
            </w:r>
            <w:proofErr w:type="spellEnd"/>
            <w:r w:rsidRPr="00490332">
              <w:t xml:space="preserve">, 1 </w:t>
            </w:r>
            <w:proofErr w:type="spellStart"/>
            <w:r w:rsidRPr="00490332">
              <w:t>KHz</w:t>
            </w:r>
            <w:proofErr w:type="spellEnd"/>
            <w:r w:rsidRPr="00490332">
              <w:t xml:space="preserve"> to 600 </w:t>
            </w:r>
            <w:proofErr w:type="spellStart"/>
            <w:r w:rsidRPr="00490332">
              <w:t>KHz</w:t>
            </w:r>
            <w:proofErr w:type="spellEnd"/>
            <w:r>
              <w:t xml:space="preserve">, </w:t>
            </w:r>
            <w:r w:rsidRPr="00490332">
              <w:t>Accuracy, 1Hz</w:t>
            </w:r>
          </w:p>
        </w:tc>
      </w:tr>
      <w:tr w:rsidR="00490332" w14:paraId="08017A79" w14:textId="77777777" w:rsidTr="00F05579">
        <w:trPr>
          <w:trHeight w:val="340"/>
        </w:trPr>
        <w:tc>
          <w:tcPr>
            <w:tcW w:w="10773"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24D3BF2" w14:textId="67494C77" w:rsidR="00490332" w:rsidRDefault="00490332" w:rsidP="009601E1">
            <w:r w:rsidRPr="00490332">
              <w:t>Digital Output Channels (8 Channels– Fully Isolated)</w:t>
            </w:r>
          </w:p>
        </w:tc>
      </w:tr>
      <w:tr w:rsidR="009601E1" w14:paraId="1E8251E6"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BC43957" w14:textId="4601C193" w:rsidR="009601E1" w:rsidRDefault="00490332" w:rsidP="009601E1">
            <w:r w:rsidRPr="00490332">
              <w:t>GPIO (Active, Inactive or Single Pulse Modes)</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1D8A016" w14:textId="5FCF1A02" w:rsidR="009601E1" w:rsidRDefault="00490332" w:rsidP="009601E1">
            <w:r w:rsidRPr="00490332">
              <w:t>Open Drain FET, 60 VDC Max, 500 mA sink Max (per channel)</w:t>
            </w:r>
          </w:p>
        </w:tc>
      </w:tr>
      <w:tr w:rsidR="009601E1" w14:paraId="5B551B22"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2D47168" w14:textId="68A3DF8D" w:rsidR="009601E1" w:rsidRDefault="00490332" w:rsidP="009601E1">
            <w:r w:rsidRPr="00490332">
              <w:t>PWM (All Channels – Full Isolation Jumper in place for CH 7 thru Ch 10)</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B0F7700" w14:textId="7DB736CB" w:rsidR="009601E1" w:rsidRDefault="00490332" w:rsidP="009601E1">
            <w:r w:rsidRPr="00490332">
              <w:t>125 Hz Max (Duty Cycle = Active/Period)</w:t>
            </w:r>
          </w:p>
        </w:tc>
      </w:tr>
      <w:tr w:rsidR="009601E1" w14:paraId="6D5DECE7"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AFEC2E9" w14:textId="6C563D7B" w:rsidR="009601E1" w:rsidRDefault="00490332" w:rsidP="009601E1">
            <w:r w:rsidRPr="00490332">
              <w:t>PWM (Ch 7 thru Ch 10 – Isolation Bypass Jumper in place)</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A88637F" w14:textId="773764B3" w:rsidR="009601E1" w:rsidRDefault="00490332" w:rsidP="009601E1">
            <w:r w:rsidRPr="00490332">
              <w:t xml:space="preserve">TTL Logic, reference = G, Select 750 Hz, 7.5 </w:t>
            </w:r>
            <w:proofErr w:type="spellStart"/>
            <w:r w:rsidRPr="00490332">
              <w:t>KHz</w:t>
            </w:r>
            <w:proofErr w:type="spellEnd"/>
            <w:r w:rsidRPr="00490332">
              <w:t xml:space="preserve">, 75 </w:t>
            </w:r>
            <w:proofErr w:type="spellStart"/>
            <w:r w:rsidRPr="00490332">
              <w:t>KHz</w:t>
            </w:r>
            <w:proofErr w:type="spellEnd"/>
          </w:p>
        </w:tc>
      </w:tr>
      <w:tr w:rsidR="009601E1" w14:paraId="45DF1E6B"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7565E17" w14:textId="403182CA" w:rsidR="009601E1" w:rsidRDefault="00E471B2" w:rsidP="009601E1">
            <w:r w:rsidRPr="00E471B2">
              <w:t>Network Connector</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7648214" w14:textId="14D26F06" w:rsidR="009601E1" w:rsidRDefault="00E471B2" w:rsidP="009601E1">
            <w:r w:rsidRPr="00E471B2">
              <w:t>RJ-45 (10/100 Ethernet) with activity LEDs</w:t>
            </w:r>
          </w:p>
        </w:tc>
      </w:tr>
      <w:tr w:rsidR="009601E1" w14:paraId="6FBA01BE"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B9ED0F4" w14:textId="09E29458" w:rsidR="009601E1" w:rsidRDefault="00E471B2" w:rsidP="009601E1">
            <w:r w:rsidRPr="00E471B2">
              <w:t>Backup Battery (for Real Time Clock)</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6C2F190" w14:textId="713DFC33" w:rsidR="009601E1" w:rsidRDefault="00E471B2" w:rsidP="009601E1">
            <w:r w:rsidRPr="00E471B2">
              <w:t>CR2032</w:t>
            </w:r>
          </w:p>
        </w:tc>
      </w:tr>
      <w:tr w:rsidR="009601E1" w14:paraId="486BECF2"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DE1CD75" w14:textId="3A8F090B" w:rsidR="009601E1" w:rsidRDefault="00E471B2" w:rsidP="009601E1">
            <w:r w:rsidRPr="00E471B2">
              <w:t>Memory Card</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A93F005" w14:textId="6E67ED51" w:rsidR="009601E1" w:rsidRDefault="00E471B2" w:rsidP="009601E1">
            <w:r w:rsidRPr="00E471B2">
              <w:t>Micro SD</w:t>
            </w:r>
          </w:p>
        </w:tc>
      </w:tr>
      <w:tr w:rsidR="009601E1" w14:paraId="1CB2FB63"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F6DE6CA" w14:textId="5975F88A" w:rsidR="009601E1" w:rsidRDefault="00E471B2" w:rsidP="009601E1">
            <w:r w:rsidRPr="00E471B2">
              <w:t>Alarm Notifications</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63BBC48" w14:textId="66C6AEDF" w:rsidR="009601E1" w:rsidRDefault="00E471B2" w:rsidP="009601E1">
            <w:r w:rsidRPr="00E471B2">
              <w:t>Email and/or SNMP</w:t>
            </w:r>
          </w:p>
        </w:tc>
      </w:tr>
      <w:tr w:rsidR="009601E1" w14:paraId="69A7C266"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962C7A7" w14:textId="0274416B" w:rsidR="009601E1" w:rsidRDefault="00E471B2" w:rsidP="009601E1">
            <w:r w:rsidRPr="00E471B2">
              <w:t>Logging Rate</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D921E77" w14:textId="23CBBFBF" w:rsidR="009601E1" w:rsidRDefault="00E471B2" w:rsidP="009601E1">
            <w:r w:rsidRPr="00E471B2">
              <w:t>1 minute resolution, 1 minute to 1 hour</w:t>
            </w:r>
          </w:p>
        </w:tc>
      </w:tr>
      <w:tr w:rsidR="009601E1" w14:paraId="5418BFA0"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3D9B6F8" w14:textId="677B6A7F" w:rsidR="009601E1" w:rsidRDefault="00E471B2" w:rsidP="009601E1">
            <w:r w:rsidRPr="00E471B2">
              <w:t>Log Download Format</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24D21DC" w14:textId="31BEDAF2" w:rsidR="009601E1" w:rsidRDefault="00E471B2" w:rsidP="009601E1">
            <w:r w:rsidRPr="00E471B2">
              <w:t>Comma Separated Values (CSV) File</w:t>
            </w:r>
          </w:p>
        </w:tc>
      </w:tr>
      <w:tr w:rsidR="009601E1" w14:paraId="50B35473"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47C3AA2" w14:textId="456F60D0" w:rsidR="009601E1" w:rsidRDefault="00E471B2" w:rsidP="009601E1">
            <w:r w:rsidRPr="00E471B2">
              <w:lastRenderedPageBreak/>
              <w:t>Line Chart Archive Sample Rate (Minutes) = chart width (1440 samples). Download is .CSV file for each Channel.</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CE24D11" w14:textId="739DA133" w:rsidR="009601E1" w:rsidRDefault="00E471B2" w:rsidP="009601E1">
            <w:r w:rsidRPr="00E471B2">
              <w:t>1 Min=1 Day, 2 Min=2 Days, 7 Min=1 Week, 14 Min=2 Weeks, 28 Min=4 Weeks</w:t>
            </w:r>
          </w:p>
        </w:tc>
      </w:tr>
      <w:tr w:rsidR="009601E1" w14:paraId="3B2D0A17"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ABBA05D" w14:textId="031BC726" w:rsidR="009601E1" w:rsidRDefault="00E471B2" w:rsidP="009601E1">
            <w:r w:rsidRPr="00E471B2">
              <w:t>Line Chart Live Sample Rate (Approximate)</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B03C86E" w14:textId="71B96B55" w:rsidR="009601E1" w:rsidRDefault="00E471B2" w:rsidP="009601E1">
            <w:r w:rsidRPr="00E471B2">
              <w:t>0.5 seconds/sample</w:t>
            </w:r>
          </w:p>
        </w:tc>
      </w:tr>
      <w:tr w:rsidR="009601E1" w14:paraId="0D30B9DC"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9E8DDEF" w14:textId="70779082" w:rsidR="009601E1" w:rsidRDefault="00E471B2" w:rsidP="009601E1">
            <w:r w:rsidRPr="00E471B2">
              <w:t>Temperature Measurement (Internal)</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59701E7" w14:textId="655A01E4" w:rsidR="009601E1" w:rsidRDefault="00E471B2" w:rsidP="009601E1">
            <w:r w:rsidRPr="00E471B2">
              <w:t>-40 C to 125 C, +/- 1 C</w:t>
            </w:r>
          </w:p>
        </w:tc>
      </w:tr>
      <w:tr w:rsidR="009601E1" w14:paraId="123A7A99"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156F694" w14:textId="441EC4F4" w:rsidR="009601E1" w:rsidRDefault="00E471B2" w:rsidP="009601E1">
            <w:r w:rsidRPr="00E471B2">
              <w:t>Humidity (Internal)</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03E5473" w14:textId="545B8935" w:rsidR="009601E1" w:rsidRDefault="00E471B2" w:rsidP="009601E1">
            <w:r w:rsidRPr="00E471B2">
              <w:t>0 to 100 %, +/- 5%</w:t>
            </w:r>
          </w:p>
        </w:tc>
      </w:tr>
      <w:tr w:rsidR="009601E1" w14:paraId="2925F7BE"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87E099C" w14:textId="0B212A8E" w:rsidR="009601E1" w:rsidRDefault="00E471B2" w:rsidP="009601E1">
            <w:r w:rsidRPr="00E471B2">
              <w:t>Temperature Measurement (External)</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6439132" w14:textId="5826C543" w:rsidR="009601E1" w:rsidRDefault="00E471B2" w:rsidP="009601E1">
            <w:r w:rsidRPr="00E471B2">
              <w:t>+77 F to +185 F (+25 C to +85 C), +/- 2%</w:t>
            </w:r>
          </w:p>
        </w:tc>
      </w:tr>
      <w:tr w:rsidR="009601E1" w14:paraId="3BE3A8BB"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09DFFED" w14:textId="77777777" w:rsidR="009601E1" w:rsidRDefault="009601E1" w:rsidP="009601E1"/>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8700103" w14:textId="2AC99E80" w:rsidR="009601E1" w:rsidRDefault="00E471B2" w:rsidP="009601E1">
            <w:r>
              <w:t>+</w:t>
            </w:r>
            <w:r w:rsidRPr="00E471B2">
              <w:t>32 F to +257 F (+0 C to +125 C), +/- 2%</w:t>
            </w:r>
          </w:p>
        </w:tc>
      </w:tr>
      <w:tr w:rsidR="009601E1" w14:paraId="60C67A01"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7CCE334" w14:textId="03C6E435" w:rsidR="009601E1" w:rsidRDefault="00E471B2" w:rsidP="009601E1">
            <w:r w:rsidRPr="00E471B2">
              <w:t>Working Temperature Range</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A35107D" w14:textId="6FAB6045" w:rsidR="009601E1" w:rsidRDefault="00E471B2" w:rsidP="009601E1">
            <w:r w:rsidRPr="00E471B2">
              <w:t>-22 F to +140 F (-30 C to +60 C)</w:t>
            </w:r>
          </w:p>
        </w:tc>
      </w:tr>
      <w:tr w:rsidR="009601E1" w14:paraId="3E79FE04"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9435619" w14:textId="5E7010B6" w:rsidR="009601E1" w:rsidRDefault="00E471B2" w:rsidP="009601E1">
            <w:r w:rsidRPr="00E471B2">
              <w:t>Storage Temperature</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74ADFD6" w14:textId="7EF4F932" w:rsidR="009601E1" w:rsidRDefault="00E471B2" w:rsidP="009601E1">
            <w:r w:rsidRPr="00E471B2">
              <w:t>-40 F to +185 F (-40 C to +85 C)</w:t>
            </w:r>
          </w:p>
        </w:tc>
      </w:tr>
      <w:tr w:rsidR="00E471B2" w14:paraId="66FEB1E6"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6C56335" w14:textId="65DE45C5" w:rsidR="00E471B2" w:rsidRDefault="00E471B2" w:rsidP="009601E1">
            <w:r w:rsidRPr="00E471B2">
              <w:t>Dimensions</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D7BF1FA" w14:textId="6C7D8FB5" w:rsidR="00E471B2" w:rsidRDefault="00E471B2" w:rsidP="009601E1">
            <w:r w:rsidRPr="00E471B2">
              <w:t>10” H x 3.5” W x 5.5” D</w:t>
            </w:r>
          </w:p>
        </w:tc>
      </w:tr>
      <w:tr w:rsidR="00E471B2" w14:paraId="0E87A17D" w14:textId="77777777" w:rsidTr="00490332">
        <w:trPr>
          <w:trHeight w:val="340"/>
        </w:trPr>
        <w:tc>
          <w:tcPr>
            <w:tcW w:w="66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3FBB997" w14:textId="737D890A" w:rsidR="00E471B2" w:rsidRDefault="00E471B2" w:rsidP="009601E1">
            <w:r w:rsidRPr="00E471B2">
              <w:t>Weight</w:t>
            </w:r>
          </w:p>
        </w:tc>
        <w:tc>
          <w:tcPr>
            <w:tcW w:w="411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B0BCB6A" w14:textId="620E82AC" w:rsidR="00E471B2" w:rsidRDefault="00E471B2" w:rsidP="009601E1">
            <w:r w:rsidRPr="00E471B2">
              <w:t>2 lbs</w:t>
            </w:r>
          </w:p>
        </w:tc>
      </w:tr>
    </w:tbl>
    <w:p w14:paraId="6B4F3F1C" w14:textId="181F7C6F" w:rsidR="00C64AAE" w:rsidRDefault="00C64AAE" w:rsidP="00C64AAE">
      <w:bookmarkStart w:id="3" w:name="_Toc130901878"/>
      <w:bookmarkEnd w:id="2"/>
    </w:p>
    <w:p w14:paraId="3D8283AA" w14:textId="48E532EA" w:rsidR="00C64AAE" w:rsidRDefault="00C64AAE" w:rsidP="00C64AAE"/>
    <w:bookmarkEnd w:id="3"/>
    <w:p w14:paraId="2FAA05C0" w14:textId="44724F63" w:rsidR="00EE3E4A" w:rsidRDefault="00EE3E4A" w:rsidP="00EE3E4A">
      <w:pPr>
        <w:pStyle w:val="Heading1"/>
      </w:pPr>
      <w:r>
        <w:t>Accessory Kits (Included)</w:t>
      </w:r>
      <w:bookmarkStart w:id="4" w:name="_Toc128997163"/>
      <w:bookmarkStart w:id="5" w:name="_Toc130901883"/>
    </w:p>
    <w:tbl>
      <w:tblPr>
        <w:tblStyle w:val="TableGrid"/>
        <w:tblW w:w="0" w:type="auto"/>
        <w:tblInd w:w="-5" w:type="dxa"/>
        <w:tblBorders>
          <w:top w:val="single" w:sz="4" w:space="0" w:color="E8E8E8" w:themeColor="text1" w:themeTint="1A"/>
          <w:left w:val="single" w:sz="4" w:space="0" w:color="E8E8E8" w:themeColor="text1" w:themeTint="1A"/>
          <w:bottom w:val="single" w:sz="4" w:space="0" w:color="E8E8E8" w:themeColor="text1" w:themeTint="1A"/>
          <w:right w:val="single" w:sz="4" w:space="0" w:color="E8E8E8" w:themeColor="text1" w:themeTint="1A"/>
          <w:insideH w:val="single" w:sz="4" w:space="0" w:color="E8E8E8" w:themeColor="text1" w:themeTint="1A"/>
          <w:insideV w:val="single" w:sz="4" w:space="0" w:color="E8E8E8" w:themeColor="text1" w:themeTint="1A"/>
        </w:tblBorders>
        <w:tblLook w:val="04A0" w:firstRow="1" w:lastRow="0" w:firstColumn="1" w:lastColumn="0" w:noHBand="0" w:noVBand="1"/>
      </w:tblPr>
      <w:tblGrid>
        <w:gridCol w:w="3119"/>
        <w:gridCol w:w="7654"/>
      </w:tblGrid>
      <w:tr w:rsidR="00EE3E4A" w14:paraId="35FED7DA" w14:textId="77777777" w:rsidTr="00EE3E4A">
        <w:trPr>
          <w:trHeight w:val="340"/>
        </w:trPr>
        <w:tc>
          <w:tcPr>
            <w:tcW w:w="311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69BD8AF" w14:textId="5DFACB19" w:rsidR="00EE3E4A" w:rsidRDefault="00EE3E4A" w:rsidP="003F5002">
            <w:r w:rsidRPr="00EE3E4A">
              <w:t>Ethernet Cable</w:t>
            </w:r>
          </w:p>
        </w:tc>
        <w:tc>
          <w:tcPr>
            <w:tcW w:w="765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3D463A0" w14:textId="3D86601F" w:rsidR="00EE3E4A" w:rsidRDefault="00EE3E4A" w:rsidP="003F5002">
            <w:r w:rsidRPr="00EE3E4A">
              <w:t>3 feet</w:t>
            </w:r>
          </w:p>
        </w:tc>
      </w:tr>
      <w:tr w:rsidR="00EE3E4A" w14:paraId="75D97730" w14:textId="77777777" w:rsidTr="00EE3E4A">
        <w:trPr>
          <w:trHeight w:val="340"/>
        </w:trPr>
        <w:tc>
          <w:tcPr>
            <w:tcW w:w="311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CABA13D" w14:textId="699D09F8" w:rsidR="00EE3E4A" w:rsidRDefault="00EE3E4A" w:rsidP="003F5002">
            <w:r w:rsidRPr="00EE3E4A">
              <w:t>Current Measurement Shunt</w:t>
            </w:r>
          </w:p>
        </w:tc>
        <w:tc>
          <w:tcPr>
            <w:tcW w:w="765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F5548E0" w14:textId="31A16826" w:rsidR="00EE3E4A" w:rsidRDefault="00EE3E4A" w:rsidP="003F5002">
            <w:r w:rsidRPr="00EE3E4A">
              <w:t>100 Amp / 50 mV</w:t>
            </w:r>
          </w:p>
        </w:tc>
      </w:tr>
      <w:tr w:rsidR="00EE3E4A" w14:paraId="3747E7D7" w14:textId="77777777" w:rsidTr="00EE3E4A">
        <w:trPr>
          <w:trHeight w:val="340"/>
        </w:trPr>
        <w:tc>
          <w:tcPr>
            <w:tcW w:w="311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2BE6705" w14:textId="26CA9D6E" w:rsidR="00EE3E4A" w:rsidRDefault="00EE3E4A" w:rsidP="003F5002">
            <w:r w:rsidRPr="00EE3E4A">
              <w:t>Temperature Sensor</w:t>
            </w:r>
          </w:p>
        </w:tc>
        <w:tc>
          <w:tcPr>
            <w:tcW w:w="765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D830AF3" w14:textId="1EDA2F6D" w:rsidR="00EE3E4A" w:rsidRDefault="00EE3E4A" w:rsidP="003F5002">
            <w:r w:rsidRPr="00EE3E4A">
              <w:t>TC74A5-3.3VAT with 18” Shielded Cable (Shield attached to tab of sensor and G)</w:t>
            </w:r>
          </w:p>
        </w:tc>
      </w:tr>
      <w:tr w:rsidR="00EE3E4A" w14:paraId="74F15ED9" w14:textId="77777777" w:rsidTr="00EE3E4A">
        <w:trPr>
          <w:trHeight w:val="340"/>
        </w:trPr>
        <w:tc>
          <w:tcPr>
            <w:tcW w:w="311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C95FB98" w14:textId="205395FA" w:rsidR="00EE3E4A" w:rsidRDefault="00EE3E4A" w:rsidP="003F5002">
            <w:r w:rsidRPr="00EE3E4A">
              <w:t>Rubber Feet</w:t>
            </w:r>
          </w:p>
        </w:tc>
        <w:tc>
          <w:tcPr>
            <w:tcW w:w="765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0E1E3EB" w14:textId="5197DFD9" w:rsidR="00EE3E4A" w:rsidRDefault="00EE3E4A" w:rsidP="003F5002">
            <w:r w:rsidRPr="00EE3E4A">
              <w:t>4</w:t>
            </w:r>
          </w:p>
        </w:tc>
      </w:tr>
      <w:tr w:rsidR="00EE3E4A" w14:paraId="36D8B0B0" w14:textId="77777777" w:rsidTr="00EE3E4A">
        <w:trPr>
          <w:trHeight w:val="340"/>
        </w:trPr>
        <w:tc>
          <w:tcPr>
            <w:tcW w:w="3119"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3180914" w14:textId="5F2CAC70" w:rsidR="00EE3E4A" w:rsidRDefault="00EE3E4A" w:rsidP="003F5002">
            <w:r w:rsidRPr="00EE3E4A">
              <w:t>Wall-Mount Brackets</w:t>
            </w:r>
          </w:p>
        </w:tc>
        <w:tc>
          <w:tcPr>
            <w:tcW w:w="7654"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C20F160" w14:textId="6DE8C938" w:rsidR="00EE3E4A" w:rsidRDefault="00EE3E4A" w:rsidP="003F5002">
            <w:r w:rsidRPr="00EE3E4A">
              <w:t>2</w:t>
            </w:r>
          </w:p>
        </w:tc>
      </w:tr>
    </w:tbl>
    <w:p w14:paraId="7A42986B" w14:textId="77777777" w:rsidR="00AA684D" w:rsidRDefault="00AA684D" w:rsidP="00EE3E4A"/>
    <w:p w14:paraId="533435EE" w14:textId="77777777" w:rsidR="00AA684D" w:rsidRDefault="00AA684D">
      <w:pPr>
        <w:spacing w:after="160" w:line="259" w:lineRule="auto"/>
      </w:pPr>
      <w:r>
        <w:br w:type="page"/>
      </w:r>
    </w:p>
    <w:p w14:paraId="45D5FF97" w14:textId="61059E53" w:rsidR="00EE3E4A" w:rsidRDefault="00AA684D" w:rsidP="00AA684D">
      <w:pPr>
        <w:pStyle w:val="Heading1"/>
      </w:pPr>
      <w:r>
        <w:rPr>
          <w:noProof/>
        </w:rPr>
        <w:lastRenderedPageBreak/>
        <mc:AlternateContent>
          <mc:Choice Requires="wpg">
            <w:drawing>
              <wp:anchor distT="0" distB="0" distL="114300" distR="114300" simplePos="0" relativeHeight="251683840" behindDoc="0" locked="0" layoutInCell="1" allowOverlap="1" wp14:anchorId="729CC40F" wp14:editId="2F97B0AB">
                <wp:simplePos x="0" y="0"/>
                <wp:positionH relativeFrom="margin">
                  <wp:align>left</wp:align>
                </wp:positionH>
                <wp:positionV relativeFrom="paragraph">
                  <wp:posOffset>0</wp:posOffset>
                </wp:positionV>
                <wp:extent cx="2047875" cy="6238875"/>
                <wp:effectExtent l="0" t="0" r="9525" b="9525"/>
                <wp:wrapSquare wrapText="bothSides"/>
                <wp:docPr id="22" name="Group 22"/>
                <wp:cNvGraphicFramePr/>
                <a:graphic xmlns:a="http://schemas.openxmlformats.org/drawingml/2006/main">
                  <a:graphicData uri="http://schemas.microsoft.com/office/word/2010/wordprocessingGroup">
                    <wpg:wgp>
                      <wpg:cNvGrpSpPr/>
                      <wpg:grpSpPr>
                        <a:xfrm>
                          <a:off x="0" y="0"/>
                          <a:ext cx="2047875" cy="6238875"/>
                          <a:chOff x="0" y="0"/>
                          <a:chExt cx="2047875" cy="6238875"/>
                        </a:xfrm>
                      </wpg:grpSpPr>
                      <wpg:grpSp>
                        <wpg:cNvPr id="21" name="Group 21"/>
                        <wpg:cNvGrpSpPr/>
                        <wpg:grpSpPr>
                          <a:xfrm>
                            <a:off x="19050" y="4238625"/>
                            <a:ext cx="1676400" cy="2000250"/>
                            <a:chOff x="0" y="0"/>
                            <a:chExt cx="2028825" cy="2377440"/>
                          </a:xfrm>
                        </wpg:grpSpPr>
                        <pic:pic xmlns:pic="http://schemas.openxmlformats.org/drawingml/2006/picture">
                          <pic:nvPicPr>
                            <pic:cNvPr id="20" name="Picture 20" descr="Shape, squar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85875" y="819150"/>
                              <a:ext cx="742950" cy="854710"/>
                            </a:xfrm>
                            <a:prstGeom prst="rect">
                              <a:avLst/>
                            </a:prstGeom>
                          </pic:spPr>
                        </pic:pic>
                        <pic:pic xmlns:pic="http://schemas.openxmlformats.org/drawingml/2006/picture">
                          <pic:nvPicPr>
                            <pic:cNvPr id="19" name="Picture 19" descr="A picture containing diagram&#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9675" cy="2377440"/>
                            </a:xfrm>
                            <a:prstGeom prst="rect">
                              <a:avLst/>
                            </a:prstGeom>
                          </pic:spPr>
                        </pic:pic>
                      </wpg:grpSp>
                      <pic:pic xmlns:pic="http://schemas.openxmlformats.org/drawingml/2006/picture">
                        <pic:nvPicPr>
                          <pic:cNvPr id="18" name="Picture 18" descr="Diagram&#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5" y="2133600"/>
                            <a:ext cx="2011045" cy="1958340"/>
                          </a:xfrm>
                          <a:prstGeom prst="rect">
                            <a:avLst/>
                          </a:prstGeom>
                        </pic:spPr>
                      </pic:pic>
                      <pic:pic xmlns:pic="http://schemas.openxmlformats.org/drawingml/2006/picture">
                        <pic:nvPicPr>
                          <pic:cNvPr id="7" name="Picture 7" descr="A picture containing text, differen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7875" cy="1978025"/>
                          </a:xfrm>
                          <a:prstGeom prst="rect">
                            <a:avLst/>
                          </a:prstGeom>
                        </pic:spPr>
                      </pic:pic>
                    </wpg:wgp>
                  </a:graphicData>
                </a:graphic>
              </wp:anchor>
            </w:drawing>
          </mc:Choice>
          <mc:Fallback>
            <w:pict>
              <v:group w14:anchorId="6F2C9472" id="Group 22" o:spid="_x0000_s1026" style="position:absolute;margin-left:0;margin-top:0;width:161.25pt;height:491.25pt;z-index:251683840;mso-position-horizontal:left;mso-position-horizontal-relative:margin" coordsize="20478,62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">
                <v:group id="Group 21" o:spid="_x0000_s1027" style="position:absolute;left:190;top:42386;width:16764;height:20002" coordsize="20288,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alt="Shape, square&#10;&#10;Description automatically generated" style="position:absolute;left:12858;top:8191;width:7430;height: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">
                    <v:imagedata r:id="rId17" o:title="Shape, square&#10;&#10;Description automatically generated"/>
                  </v:shape>
                  <v:shape id="Picture 19" o:spid="_x0000_s1029" type="#_x0000_t75" alt="A picture containing diagram&#10;&#10;Description automatically generated" style="position:absolute;width:12096;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">
                    <v:imagedata r:id="rId18" o:title="A picture containing diagram&#10;&#10;Description automatically generated"/>
                  </v:shape>
                </v:group>
                <v:shape id="Picture 18" o:spid="_x0000_s1030" type="#_x0000_t75" alt="Diagram&#10;&#10;Description automatically generated" style="position:absolute;left:285;top:21336;width:20111;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">
                  <v:imagedata r:id="rId19" o:title="Diagram&#10;&#10;Description automatically generated"/>
                </v:shape>
                <v:shape id="Picture 7" o:spid="_x0000_s1031" type="#_x0000_t75" alt="A picture containing text, different&#10;&#10;Description automatically generated" style="position:absolute;width:20478;height:1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">
                  <v:imagedata r:id="rId20" o:title="A picture containing text, different&#10;&#10;Description automatically generated"/>
                </v:shape>
                <w10:wrap type="square" anchorx="margin"/>
              </v:group>
            </w:pict>
          </mc:Fallback>
        </mc:AlternateContent>
      </w:r>
      <w:r>
        <w:t xml:space="preserve">Installation  </w:t>
      </w:r>
    </w:p>
    <w:p w14:paraId="2E45AD43" w14:textId="62B8059B" w:rsidR="00AA684D" w:rsidRPr="00EE3E4A" w:rsidRDefault="00AA684D" w:rsidP="00AA684D">
      <w:pPr>
        <w:pStyle w:val="Heading2"/>
      </w:pPr>
      <w:r>
        <w:t>Generic</w:t>
      </w:r>
    </w:p>
    <w:p w14:paraId="6B53E322" w14:textId="6D95DC8C" w:rsidR="00EE3E4A" w:rsidRDefault="00AA684D" w:rsidP="00AA684D">
      <w:r w:rsidRPr="00AA684D">
        <w:t>DC Power to SITEGRAPH, 0-60VDC</w:t>
      </w:r>
    </w:p>
    <w:p w14:paraId="0D324A28" w14:textId="77777777" w:rsidR="00AA684D" w:rsidRDefault="00AA684D" w:rsidP="00AA684D">
      <w:r>
        <w:t>Analog (ADC) Inputs V1 thru V8</w:t>
      </w:r>
    </w:p>
    <w:p w14:paraId="293AD42E" w14:textId="56476D20" w:rsidR="00AA684D" w:rsidRDefault="00AA684D" w:rsidP="00AA684D">
      <w:r>
        <w:t>Analog (DAC) Outputs (0-10 VDC) DA-1 thru DA-4</w:t>
      </w:r>
    </w:p>
    <w:p w14:paraId="1EAAF5F7" w14:textId="76E03DD3" w:rsidR="00AA684D" w:rsidRDefault="00AA684D" w:rsidP="00AA684D">
      <w:r>
        <w:t xml:space="preserve">+5 VDC Power From SITEGRAPH </w:t>
      </w:r>
    </w:p>
    <w:p w14:paraId="1FAAB762" w14:textId="77777777" w:rsidR="00AA684D" w:rsidRDefault="00AA684D" w:rsidP="00AA684D">
      <w:r>
        <w:t>Digital Outputs DO-1 thru DO-8</w:t>
      </w:r>
    </w:p>
    <w:p w14:paraId="7349FC58" w14:textId="77777777" w:rsidR="00AA684D" w:rsidRDefault="00AA684D" w:rsidP="00AA684D">
      <w:r>
        <w:t>Digital Inputs DI-1 thru DI-10</w:t>
      </w:r>
    </w:p>
    <w:p w14:paraId="7862C2B0" w14:textId="77777777" w:rsidR="00AA684D" w:rsidRDefault="00AA684D" w:rsidP="00AA684D">
      <w:r>
        <w:t>Ground for +5 and +3.3 VDC Power From SITEGRAPH I2C Clock and Data for TC74 External Temperature</w:t>
      </w:r>
    </w:p>
    <w:p w14:paraId="7FD3CA8D" w14:textId="13B0BDF8" w:rsidR="00AA684D" w:rsidRDefault="00AA684D" w:rsidP="00AA684D">
      <w:r>
        <w:t>+3.3 VDC for TC74 External Temperature</w:t>
      </w:r>
    </w:p>
    <w:p w14:paraId="78949CE4" w14:textId="7B0E83B9" w:rsidR="00AA684D" w:rsidRDefault="00AA684D" w:rsidP="00AA684D">
      <w:r>
        <w:t>Frame Ground</w:t>
      </w:r>
    </w:p>
    <w:p w14:paraId="1039A5EA" w14:textId="77777777" w:rsidR="00AA684D" w:rsidRPr="00AA684D" w:rsidRDefault="00AA684D" w:rsidP="00AA684D">
      <w:pPr>
        <w:pStyle w:val="Heading1"/>
        <w:rPr>
          <w:rFonts w:ascii="Open Sans" w:eastAsiaTheme="minorHAnsi" w:hAnsi="Open Sans"/>
          <w:bCs w:val="0"/>
          <w:color w:val="222222" w:themeColor="text1"/>
          <w:sz w:val="20"/>
          <w:szCs w:val="20"/>
        </w:rPr>
      </w:pPr>
      <w:r w:rsidRPr="00AA684D">
        <w:rPr>
          <w:rFonts w:ascii="Open Sans" w:eastAsiaTheme="minorHAnsi" w:hAnsi="Open Sans"/>
          <w:bCs w:val="0"/>
          <w:color w:val="222222" w:themeColor="text1"/>
          <w:sz w:val="20"/>
          <w:szCs w:val="20"/>
        </w:rPr>
        <w:t>Generic</w:t>
      </w:r>
    </w:p>
    <w:p w14:paraId="2F9F973A" w14:textId="792FCB57" w:rsidR="00AA684D" w:rsidRDefault="00AA684D" w:rsidP="00AA684D">
      <w:pPr>
        <w:pStyle w:val="Heading2"/>
        <w:rPr>
          <w:rFonts w:eastAsiaTheme="minorHAnsi"/>
        </w:rPr>
      </w:pPr>
      <w:r>
        <w:rPr>
          <w:rFonts w:eastAsiaTheme="minorHAnsi"/>
        </w:rPr>
        <w:t>S</w:t>
      </w:r>
      <w:r w:rsidRPr="00AA684D">
        <w:rPr>
          <w:rFonts w:eastAsiaTheme="minorHAnsi"/>
        </w:rPr>
        <w:t>tandard Configuration V1, V2, V3</w:t>
      </w:r>
    </w:p>
    <w:p w14:paraId="4D93C4B2" w14:textId="74EAEE49" w:rsidR="00AA684D" w:rsidRDefault="00486F95" w:rsidP="00AA684D">
      <w:r w:rsidRPr="00486F95">
        <w:rPr>
          <w:noProof/>
        </w:rPr>
        <w:drawing>
          <wp:anchor distT="0" distB="0" distL="114300" distR="114300" simplePos="0" relativeHeight="251684864" behindDoc="0" locked="0" layoutInCell="1" allowOverlap="1" wp14:anchorId="6E271E3C" wp14:editId="701B43DE">
            <wp:simplePos x="0" y="0"/>
            <wp:positionH relativeFrom="margin">
              <wp:posOffset>5364480</wp:posOffset>
            </wp:positionH>
            <wp:positionV relativeFrom="paragraph">
              <wp:posOffset>11430</wp:posOffset>
            </wp:positionV>
            <wp:extent cx="1226820" cy="2519680"/>
            <wp:effectExtent l="0" t="0" r="0" b="0"/>
            <wp:wrapThrough wrapText="bothSides">
              <wp:wrapPolygon edited="0">
                <wp:start x="0" y="0"/>
                <wp:lineTo x="0" y="21393"/>
                <wp:lineTo x="21130" y="21393"/>
                <wp:lineTo x="21130" y="0"/>
                <wp:lineTo x="0" y="0"/>
              </wp:wrapPolygon>
            </wp:wrapThrough>
            <wp:docPr id="23" name="Picture 2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1226820" cy="2519680"/>
                    </a:xfrm>
                    <a:prstGeom prst="rect">
                      <a:avLst/>
                    </a:prstGeom>
                  </pic:spPr>
                </pic:pic>
              </a:graphicData>
            </a:graphic>
            <wp14:sizeRelH relativeFrom="margin">
              <wp14:pctWidth>0</wp14:pctWidth>
            </wp14:sizeRelH>
            <wp14:sizeRelV relativeFrom="margin">
              <wp14:pctHeight>0</wp14:pctHeight>
            </wp14:sizeRelV>
          </wp:anchor>
        </w:drawing>
      </w:r>
      <w:r w:rsidR="00AA684D">
        <w:t>L1, N1 = AC Monitor 1</w:t>
      </w:r>
    </w:p>
    <w:p w14:paraId="38EDB243" w14:textId="05C3735F" w:rsidR="00AA684D" w:rsidRDefault="00AA684D" w:rsidP="00AA684D">
      <w:r>
        <w:t>L2, N2 = AC Monitor 2</w:t>
      </w:r>
    </w:p>
    <w:p w14:paraId="1298A1AA" w14:textId="047E9F73" w:rsidR="00486F95" w:rsidRDefault="00AA684D">
      <w:pPr>
        <w:spacing w:after="160" w:line="259" w:lineRule="auto"/>
      </w:pPr>
      <w:r>
        <w:t xml:space="preserve">V3+, V3- = Current Shunt (+/- 2 VDC MAX) </w:t>
      </w:r>
      <w:r w:rsidR="00486F95" w:rsidRPr="00486F95">
        <w:t xml:space="preserve"> </w:t>
      </w:r>
      <w:r>
        <w:br w:type="page"/>
      </w:r>
    </w:p>
    <w:p w14:paraId="3E1A7B2B" w14:textId="77777777" w:rsidR="00486F95" w:rsidRDefault="00486F95" w:rsidP="00486F95">
      <w:pPr>
        <w:pStyle w:val="Heading1"/>
      </w:pPr>
      <w:r>
        <w:lastRenderedPageBreak/>
        <w:t>Input Power</w:t>
      </w:r>
    </w:p>
    <w:p w14:paraId="7CCF7085" w14:textId="77777777" w:rsidR="00486F95" w:rsidRDefault="00486F95" w:rsidP="00B63701">
      <w:r w:rsidRPr="00486F95">
        <w:t xml:space="preserve">Connect the SITEGRAPH DC PWR connections on the power strip. Please be sure to connect the positive terminal to the positive (+) supply lead, and the negative terminal to the </w:t>
      </w:r>
      <w:proofErr w:type="gramStart"/>
      <w:r w:rsidRPr="00486F95">
        <w:t>negative(</w:t>
      </w:r>
      <w:proofErr w:type="gramEnd"/>
      <w:r w:rsidRPr="00486F95">
        <w:t xml:space="preserve">-) supply lead. The supply voltage may be 9 VDC to 60 VDC. Connect Frame Ground to your Earth ground. </w:t>
      </w:r>
    </w:p>
    <w:p w14:paraId="0E4AA272" w14:textId="77777777" w:rsidR="00486F95" w:rsidRDefault="00486F95" w:rsidP="00B63701"/>
    <w:p w14:paraId="1C5B076C" w14:textId="77777777" w:rsidR="00895D50" w:rsidRDefault="00486F95" w:rsidP="00486F95">
      <w:pPr>
        <w:pStyle w:val="Heading1"/>
        <w:rPr>
          <w:rStyle w:val="Heading1Char"/>
        </w:rPr>
      </w:pPr>
      <w:r w:rsidRPr="00486F95">
        <w:rPr>
          <w:rStyle w:val="Heading1Char"/>
        </w:rPr>
        <w:t>10/100 Ethernet</w:t>
      </w:r>
    </w:p>
    <w:p w14:paraId="6C51F38D" w14:textId="6513E523" w:rsidR="00253499" w:rsidRDefault="00895D50" w:rsidP="00895D50">
      <w:r w:rsidRPr="00895D50">
        <w:t xml:space="preserve">Connect the RJ-45 on the SITEGRAPH to your network with an Ethernet patch cable. A short </w:t>
      </w:r>
      <w:proofErr w:type="gramStart"/>
      <w:r w:rsidRPr="00895D50">
        <w:t>3 foot</w:t>
      </w:r>
      <w:proofErr w:type="gramEnd"/>
      <w:r w:rsidRPr="00895D50">
        <w:t xml:space="preserve"> cable is provided with the SITEGRAPH.</w:t>
      </w:r>
    </w:p>
    <w:p w14:paraId="474A6594" w14:textId="77777777" w:rsidR="00253499" w:rsidRDefault="00253499" w:rsidP="00895D50"/>
    <w:p w14:paraId="2401F7C4" w14:textId="749E1A94" w:rsidR="0020567E" w:rsidRDefault="00253499" w:rsidP="00895D50">
      <w:pPr>
        <w:rPr>
          <w:b/>
          <w:bCs/>
        </w:rPr>
      </w:pPr>
      <w:r w:rsidRPr="00253499">
        <w:rPr>
          <w:b/>
          <w:bCs/>
        </w:rPr>
        <w:t>NOTE: The USB connector on the board is for factory diagnostics only.</w:t>
      </w:r>
    </w:p>
    <w:p w14:paraId="706E8F1B" w14:textId="65355179" w:rsidR="0020567E" w:rsidRDefault="0020567E">
      <w:pPr>
        <w:spacing w:after="160" w:line="259" w:lineRule="auto"/>
        <w:rPr>
          <w:b/>
          <w:bCs/>
        </w:rPr>
      </w:pPr>
      <w:r>
        <w:rPr>
          <w:b/>
          <w:bCs/>
        </w:rPr>
        <w:br w:type="page"/>
      </w:r>
    </w:p>
    <w:p w14:paraId="49837070" w14:textId="77777777" w:rsidR="0020567E" w:rsidRDefault="0020567E">
      <w:pPr>
        <w:spacing w:after="160" w:line="259" w:lineRule="auto"/>
        <w:rPr>
          <w:b/>
          <w:bCs/>
        </w:rPr>
      </w:pPr>
    </w:p>
    <w:p w14:paraId="2EE3CF8D" w14:textId="77777777" w:rsidR="0020567E" w:rsidRDefault="0020567E" w:rsidP="00895D50"/>
    <w:p w14:paraId="3D7995EC" w14:textId="77777777" w:rsidR="0020567E" w:rsidRDefault="0020567E" w:rsidP="00895D50"/>
    <w:p w14:paraId="4E78C0FB" w14:textId="7A8AE4D4" w:rsidR="00486F95" w:rsidRPr="00895D50" w:rsidRDefault="00486F95" w:rsidP="0020567E">
      <w:r>
        <w:br w:type="page"/>
      </w:r>
      <w:r w:rsidR="00B63701" w:rsidRPr="00486F95">
        <w:rPr>
          <w:rStyle w:val="Heading1Char"/>
        </w:rPr>
        <w:lastRenderedPageBreak/>
        <w:t>WARRANTY</w:t>
      </w:r>
      <w:bookmarkStart w:id="6" w:name="_Hlk128997403"/>
      <w:bookmarkEnd w:id="4"/>
      <w:bookmarkEnd w:id="5"/>
    </w:p>
    <w:p w14:paraId="188D23EE" w14:textId="7E16DF12" w:rsidR="00B63701" w:rsidRDefault="00B63701" w:rsidP="00B63701">
      <w:proofErr w:type="spellStart"/>
      <w:r>
        <w:t>DuraComm</w:t>
      </w:r>
      <w:proofErr w:type="spellEnd"/>
      <w:r>
        <w:t xml:space="preserve"> warrants </w:t>
      </w:r>
      <w:bookmarkEnd w:id="6"/>
      <w:r>
        <w:t xml:space="preserve">to the initial end user, each power supply manufactured by </w:t>
      </w:r>
      <w:proofErr w:type="spellStart"/>
      <w:r>
        <w:t>DuraComm</w:t>
      </w:r>
      <w:proofErr w:type="spellEnd"/>
      <w:r>
        <w:t xml:space="preserve"> to be free from defects in material and workmanship, when in normal use and service for a period of three years from the date of purchase, from an authorized </w:t>
      </w:r>
      <w:proofErr w:type="spellStart"/>
      <w:r>
        <w:t>DuraComm</w:t>
      </w:r>
      <w:proofErr w:type="spellEnd"/>
      <w:r>
        <w:t xml:space="preserve"> dealer.</w:t>
      </w:r>
    </w:p>
    <w:p w14:paraId="79A82BF0" w14:textId="77777777" w:rsidR="00B63701" w:rsidRDefault="00B63701" w:rsidP="00B63701"/>
    <w:p w14:paraId="43AA8528" w14:textId="77777777" w:rsidR="00B63701" w:rsidRDefault="00B63701" w:rsidP="00B63701">
      <w:r>
        <w:t xml:space="preserve">Should a product manufactured by </w:t>
      </w:r>
      <w:proofErr w:type="spellStart"/>
      <w:r>
        <w:t>DuraComm</w:t>
      </w:r>
      <w:proofErr w:type="spellEnd"/>
      <w:r>
        <w:t xml:space="preserve"> fail or malfunction due to manufacturing defect, or faulty component, </w:t>
      </w:r>
      <w:proofErr w:type="spellStart"/>
      <w:r>
        <w:t>DuraComm</w:t>
      </w:r>
      <w:proofErr w:type="spellEnd"/>
      <w:r>
        <w:t xml:space="preserve">, at its option, will repair or replace the faulty product or parts thereof, which, after examination by </w:t>
      </w:r>
      <w:proofErr w:type="spellStart"/>
      <w:r>
        <w:t>DuraComm</w:t>
      </w:r>
      <w:proofErr w:type="spellEnd"/>
      <w:r>
        <w:t>, prove to be defective or not operational according to specifications in effect at the time of sale to the initial end user. The product that is replaced or repaired under the provisions of this warranty, will be warranted for the remainder of the original warranty period, only, and will not extend into a new three-year warranty period.</w:t>
      </w:r>
    </w:p>
    <w:p w14:paraId="7FC329D1" w14:textId="77777777" w:rsidR="00B63701" w:rsidRDefault="00B63701" w:rsidP="00B63701"/>
    <w:p w14:paraId="7D283267" w14:textId="77777777" w:rsidR="00B63701" w:rsidRDefault="00B63701" w:rsidP="00B63701">
      <w:r>
        <w:t xml:space="preserve">The limited warranty does not extend to any </w:t>
      </w:r>
      <w:proofErr w:type="spellStart"/>
      <w:r>
        <w:t>DuraComm</w:t>
      </w:r>
      <w:proofErr w:type="spellEnd"/>
      <w:r>
        <w:t xml:space="preserve"> product which has been subject to misuse, accidental damage, neglect, incorrect wiring not associated with manufacture, improper charging voltages, or any product which has had the serial number removed, altered, defaced, or changed in any way.</w:t>
      </w:r>
    </w:p>
    <w:p w14:paraId="0A22A6D0" w14:textId="77777777" w:rsidR="00B63701" w:rsidRDefault="00B63701" w:rsidP="00B63701"/>
    <w:p w14:paraId="6E6623BF" w14:textId="77777777" w:rsidR="00B63701" w:rsidRDefault="00B63701" w:rsidP="00B63701">
      <w:proofErr w:type="spellStart"/>
      <w:r>
        <w:t>DuraComm</w:t>
      </w:r>
      <w:proofErr w:type="spellEnd"/>
      <w:r>
        <w:t xml:space="preserve"> reserves the right to change, alter, or improve the specifications of its products at any time, and by so doing, incurs no obligation to install or retrofit any such changes or improvements in or on products manufactured prior to inclusion of such changes.</w:t>
      </w:r>
    </w:p>
    <w:p w14:paraId="5F763A57" w14:textId="77777777" w:rsidR="00B63701" w:rsidRDefault="00B63701" w:rsidP="00B63701"/>
    <w:p w14:paraId="55A9016F" w14:textId="77777777" w:rsidR="00B63701" w:rsidRDefault="00B63701" w:rsidP="00B63701">
      <w:proofErr w:type="spellStart"/>
      <w:r>
        <w:t>DuraComm</w:t>
      </w:r>
      <w:proofErr w:type="spellEnd"/>
      <w:r>
        <w:t xml:space="preserve"> requires any product needing in or out of warranty service to be returned to </w:t>
      </w:r>
      <w:proofErr w:type="spellStart"/>
      <w:r>
        <w:t>DuraComm</w:t>
      </w:r>
      <w:proofErr w:type="spellEnd"/>
      <w:r>
        <w:t xml:space="preserve">. All requests for warranty service must be accompanied by proof of purchase, such as bill of sale with purchase date identified. </w:t>
      </w:r>
      <w:proofErr w:type="spellStart"/>
      <w:r>
        <w:t>DuraComm</w:t>
      </w:r>
      <w:proofErr w:type="spellEnd"/>
      <w:r>
        <w:t xml:space="preserve"> is not responsible for any expenses or payments incurred for the removal of the product from its place of use, transportation, or shipping expenses to the place of repair, or return expenses of a repaired or replacement product to its place of use.</w:t>
      </w:r>
    </w:p>
    <w:p w14:paraId="4FA8D365" w14:textId="77777777" w:rsidR="00B63701" w:rsidRDefault="00B63701" w:rsidP="00B63701"/>
    <w:p w14:paraId="1AC29BE4" w14:textId="77777777" w:rsidR="00B63701" w:rsidRDefault="00B63701" w:rsidP="00B63701">
      <w:r>
        <w:t xml:space="preserve">The implied warranties which the law imposes on the sale of this product are expressly LIMITED, in duration, to the three (3) year </w:t>
      </w:r>
      <w:proofErr w:type="gramStart"/>
      <w:r>
        <w:t>time period</w:t>
      </w:r>
      <w:proofErr w:type="gramEnd"/>
      <w:r>
        <w:t xml:space="preserve"> specified herein. </w:t>
      </w:r>
      <w:proofErr w:type="spellStart"/>
      <w:r>
        <w:t>DuraComm</w:t>
      </w:r>
      <w:proofErr w:type="spellEnd"/>
      <w:r>
        <w:t xml:space="preserve"> will not be liable for damages, consequential or otherwise, resulting from the use and operation of this product, or from the breach of this LIMITED WARRANTY.</w:t>
      </w:r>
    </w:p>
    <w:p w14:paraId="36E33745" w14:textId="77777777" w:rsidR="00B63701" w:rsidRDefault="00B63701" w:rsidP="00B63701"/>
    <w:p w14:paraId="45CC29CF" w14:textId="77777777" w:rsidR="00B63701" w:rsidRDefault="00B63701" w:rsidP="00B63701">
      <w:r>
        <w:t>Some states do not allow limitations on the duration of the implied warranty or exclusions or limitations of incidental or consequential damages, so said limitations or exclusions may not apply to you. This warranty gives you specific legal rights which vary from state to state.</w:t>
      </w:r>
    </w:p>
    <w:p w14:paraId="446CB893" w14:textId="77777777" w:rsidR="00B63701" w:rsidRDefault="00B63701" w:rsidP="00B63701"/>
    <w:p w14:paraId="19F1B918" w14:textId="77777777" w:rsidR="00B63701" w:rsidRDefault="00B63701" w:rsidP="00B63701">
      <w:r>
        <w:t xml:space="preserve">This warranty is given in lieu of all other warranties, whether expressed, implied, or by law. All other warranties, including WITHOUT LIMITATION, warranties of merchantability and fitness or suitability for a particular purpose, are specifically excluded. </w:t>
      </w:r>
      <w:proofErr w:type="spellStart"/>
      <w:r>
        <w:t>DuraComm</w:t>
      </w:r>
      <w:proofErr w:type="spellEnd"/>
      <w:r>
        <w:t xml:space="preserve"> reserves the right to change or modify its warranty and service programs without prior notice.</w:t>
      </w:r>
    </w:p>
    <w:p w14:paraId="446B83D2" w14:textId="69569174" w:rsidR="00B63701" w:rsidRDefault="00B63701">
      <w:pPr>
        <w:spacing w:after="160" w:line="259" w:lineRule="auto"/>
      </w:pPr>
    </w:p>
    <w:p w14:paraId="2A7AAC86" w14:textId="77777777" w:rsidR="00B63701" w:rsidRDefault="00B63701">
      <w:pPr>
        <w:spacing w:after="160" w:line="259" w:lineRule="auto"/>
      </w:pPr>
    </w:p>
    <w:bookmarkStart w:id="7" w:name="_Toc130901884"/>
    <w:p w14:paraId="6011291D" w14:textId="74A49B76" w:rsidR="00CF708B" w:rsidRDefault="002B713A" w:rsidP="00AB143B">
      <w:pPr>
        <w:pStyle w:val="Heading1"/>
        <w:rPr>
          <w:color w:val="FFFFFF" w:themeColor="background1"/>
        </w:rPr>
      </w:pPr>
      <w:r w:rsidRPr="00AB143B">
        <w:rPr>
          <w:rFonts w:cs="Open Sans ExtraBold"/>
          <w:noProof/>
          <w:color w:val="FFFFFF" w:themeColor="background1"/>
        </w:rPr>
        <w:lastRenderedPageBreak/>
        <mc:AlternateContent>
          <mc:Choice Requires="wps">
            <w:drawing>
              <wp:anchor distT="0" distB="0" distL="114300" distR="114300" simplePos="0" relativeHeight="251668480" behindDoc="1" locked="0" layoutInCell="1" allowOverlap="1" wp14:anchorId="5E1CB175" wp14:editId="237BD94F">
                <wp:simplePos x="0" y="0"/>
                <wp:positionH relativeFrom="page">
                  <wp:posOffset>-3168869</wp:posOffset>
                </wp:positionH>
                <wp:positionV relativeFrom="paragraph">
                  <wp:posOffset>-1338033</wp:posOffset>
                </wp:positionV>
                <wp:extent cx="12617669" cy="11033760"/>
                <wp:effectExtent l="0" t="0" r="0" b="0"/>
                <wp:wrapNone/>
                <wp:docPr id="16" name="Rectangle 16"/>
                <wp:cNvGraphicFramePr/>
                <a:graphic xmlns:a="http://schemas.openxmlformats.org/drawingml/2006/main">
                  <a:graphicData uri="http://schemas.microsoft.com/office/word/2010/wordprocessingShape">
                    <wps:wsp>
                      <wps:cNvSpPr/>
                      <wps:spPr>
                        <a:xfrm>
                          <a:off x="0" y="0"/>
                          <a:ext cx="12617669" cy="110337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6B06D" id="Rectangle 16" o:spid="_x0000_s1026" style="position:absolute;margin-left:-249.5pt;margin-top:-105.35pt;width:993.5pt;height:868.8pt;z-index:-2516480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" fillcolor="#257ab8 [3204]" stroked="f" strokeweight="1pt">
                <v:textbox inset="0,0,0,0"/>
                <w10:wrap anchorx="page"/>
              </v:rect>
            </w:pict>
          </mc:Fallback>
        </mc:AlternateContent>
      </w:r>
      <w:r w:rsidR="00CF708B" w:rsidRPr="00AB143B">
        <w:rPr>
          <w:color w:val="FFFFFF" w:themeColor="background1"/>
        </w:rPr>
        <w:t>Contact Us</w:t>
      </w:r>
      <w:bookmarkEnd w:id="7"/>
    </w:p>
    <w:p w14:paraId="0D632CCF" w14:textId="77777777" w:rsidR="00AB143B" w:rsidRDefault="00000000" w:rsidP="00AB143B">
      <w:r>
        <w:rPr>
          <w:shd w:val="clear" w:color="auto" w:fill="FFFFFF" w:themeFill="background1"/>
          <w14:textOutline w14:w="9525" w14:cap="rnd" w14:cmpd="sng" w14:algn="ctr">
            <w14:solidFill>
              <w14:schemeClr w14:val="bg1"/>
            </w14:solidFill>
            <w14:prstDash w14:val="solid"/>
            <w14:bevel/>
          </w14:textOutline>
        </w:rPr>
        <w:pict w14:anchorId="1A147272">
          <v:rect id="_x0000_i1025" style="width:535.15pt;height:.05pt" o:hrpct="991" o:hralign="center" o:hrstd="t" o:hr="t" fillcolor="#a0a0a0" stroked="f"/>
        </w:pict>
      </w:r>
    </w:p>
    <w:p w14:paraId="30BAAA90" w14:textId="77777777" w:rsidR="00AB143B" w:rsidRDefault="00AB143B" w:rsidP="00CF708B">
      <w:pPr>
        <w:spacing w:after="160" w:line="259" w:lineRule="auto"/>
      </w:pPr>
    </w:p>
    <w:tbl>
      <w:tblPr>
        <w:tblStyle w:val="TableGrid"/>
        <w:tblW w:w="0" w:type="auto"/>
        <w:tblBorders>
          <w:top w:val="single" w:sz="4" w:space="0" w:color="257AB8" w:themeColor="accent1"/>
          <w:left w:val="single" w:sz="4" w:space="0" w:color="257AB8" w:themeColor="accent1"/>
          <w:bottom w:val="single" w:sz="4" w:space="0" w:color="257AB8" w:themeColor="accent1"/>
          <w:right w:val="single" w:sz="4" w:space="0" w:color="257AB8" w:themeColor="accent1"/>
          <w:insideH w:val="single" w:sz="4" w:space="0" w:color="257AB8" w:themeColor="accent1"/>
          <w:insideV w:val="single" w:sz="4" w:space="0" w:color="257AB8" w:themeColor="accent1"/>
        </w:tblBorders>
        <w:shd w:val="clear" w:color="auto" w:fill="257AB8" w:themeFill="accent1"/>
        <w:tblLook w:val="04A0" w:firstRow="1" w:lastRow="0" w:firstColumn="1" w:lastColumn="0" w:noHBand="0" w:noVBand="1"/>
      </w:tblPr>
      <w:tblGrid>
        <w:gridCol w:w="2697"/>
        <w:gridCol w:w="2698"/>
        <w:gridCol w:w="2697"/>
        <w:gridCol w:w="2698"/>
      </w:tblGrid>
      <w:tr w:rsidR="00AB143B" w14:paraId="7C597568" w14:textId="77777777" w:rsidTr="0064204B">
        <w:tc>
          <w:tcPr>
            <w:tcW w:w="2697" w:type="dxa"/>
            <w:shd w:val="clear" w:color="auto" w:fill="257AB8" w:themeFill="accent1"/>
          </w:tcPr>
          <w:p w14:paraId="042E13FC" w14:textId="77777777" w:rsidR="00AB143B" w:rsidRPr="00356DEB" w:rsidRDefault="00AB143B" w:rsidP="0064204B">
            <w:pPr>
              <w:rPr>
                <w:color w:val="FFFFFF" w:themeColor="background1"/>
                <w:sz w:val="28"/>
                <w:szCs w:val="28"/>
              </w:rPr>
            </w:pPr>
            <w:r w:rsidRPr="00356DEB">
              <w:rPr>
                <w:rFonts w:ascii="Open Sans ExtraBold" w:hAnsi="Open Sans ExtraBold" w:cs="Open Sans ExtraBold"/>
                <w:color w:val="FFFFFF" w:themeColor="background1"/>
                <w:sz w:val="28"/>
                <w:szCs w:val="28"/>
              </w:rPr>
              <w:t>Location</w:t>
            </w:r>
          </w:p>
          <w:p w14:paraId="76C14A77" w14:textId="77777777" w:rsidR="00AB143B" w:rsidRDefault="00AB143B" w:rsidP="0064204B">
            <w:pPr>
              <w:rPr>
                <w:color w:val="FFFFFF" w:themeColor="background1"/>
              </w:rPr>
            </w:pPr>
          </w:p>
          <w:p w14:paraId="70529F9A" w14:textId="77777777" w:rsidR="00AB143B" w:rsidRDefault="00AB143B" w:rsidP="0064204B">
            <w:pPr>
              <w:rPr>
                <w:color w:val="FFFFFF" w:themeColor="background1"/>
              </w:rPr>
            </w:pPr>
            <w:r w:rsidRPr="006A15BE">
              <w:rPr>
                <w:color w:val="FFFFFF" w:themeColor="background1"/>
              </w:rPr>
              <w:t>6655 Troost Avenue</w:t>
            </w:r>
          </w:p>
          <w:p w14:paraId="2CC1D833" w14:textId="77777777" w:rsidR="00AB143B" w:rsidRPr="006A15BE" w:rsidRDefault="00AB143B" w:rsidP="0064204B">
            <w:pPr>
              <w:rPr>
                <w:color w:val="FFFFFF" w:themeColor="background1"/>
              </w:rPr>
            </w:pPr>
            <w:r w:rsidRPr="006A15BE">
              <w:rPr>
                <w:color w:val="FFFFFF" w:themeColor="background1"/>
              </w:rPr>
              <w:t>Kansas City</w:t>
            </w:r>
            <w:r>
              <w:rPr>
                <w:color w:val="FFFFFF" w:themeColor="background1"/>
              </w:rPr>
              <w:t>,</w:t>
            </w:r>
            <w:r w:rsidRPr="006A15BE">
              <w:rPr>
                <w:color w:val="FFFFFF" w:themeColor="background1"/>
              </w:rPr>
              <w:t xml:space="preserve"> MO. 64131</w:t>
            </w:r>
          </w:p>
          <w:p w14:paraId="238FDCBE" w14:textId="77777777" w:rsidR="00AB143B" w:rsidRPr="006A15BE" w:rsidRDefault="00AB143B" w:rsidP="0064204B">
            <w:pPr>
              <w:rPr>
                <w:color w:val="FFFFFF" w:themeColor="background1"/>
              </w:rPr>
            </w:pPr>
          </w:p>
          <w:p w14:paraId="6114320C" w14:textId="77777777" w:rsidR="00AB143B" w:rsidRDefault="00AB143B" w:rsidP="0064204B">
            <w:pPr>
              <w:rPr>
                <w:color w:val="FFFFFF" w:themeColor="background1"/>
              </w:rPr>
            </w:pPr>
          </w:p>
        </w:tc>
        <w:tc>
          <w:tcPr>
            <w:tcW w:w="2698" w:type="dxa"/>
            <w:shd w:val="clear" w:color="auto" w:fill="257AB8" w:themeFill="accent1"/>
          </w:tcPr>
          <w:p w14:paraId="5ED0EC12" w14:textId="77777777" w:rsidR="00AB143B" w:rsidRPr="00356DEB" w:rsidRDefault="00AB143B" w:rsidP="0064204B">
            <w:pPr>
              <w:rPr>
                <w:color w:val="FFFFFF" w:themeColor="background1"/>
                <w:sz w:val="28"/>
                <w:szCs w:val="28"/>
              </w:rPr>
            </w:pPr>
            <w:r w:rsidRPr="00356DEB">
              <w:rPr>
                <w:rFonts w:ascii="Open Sans ExtraBold" w:hAnsi="Open Sans ExtraBold" w:cs="Open Sans ExtraBold"/>
                <w:color w:val="FFFFFF" w:themeColor="background1"/>
                <w:sz w:val="28"/>
                <w:szCs w:val="28"/>
              </w:rPr>
              <w:t>Phone</w:t>
            </w:r>
          </w:p>
          <w:p w14:paraId="0FFD5618" w14:textId="77777777" w:rsidR="00AB143B" w:rsidRDefault="00AB143B" w:rsidP="0064204B">
            <w:pPr>
              <w:rPr>
                <w:color w:val="FFFFFF" w:themeColor="background1"/>
              </w:rPr>
            </w:pPr>
          </w:p>
          <w:p w14:paraId="04DC8B3F" w14:textId="77777777" w:rsidR="00AB143B" w:rsidRDefault="00AB143B" w:rsidP="0064204B">
            <w:pPr>
              <w:rPr>
                <w:color w:val="FFFFFF" w:themeColor="background1"/>
              </w:rPr>
            </w:pPr>
            <w:r>
              <w:rPr>
                <w:color w:val="FFFFFF" w:themeColor="background1"/>
              </w:rPr>
              <w:t>816.472.5544</w:t>
            </w:r>
          </w:p>
          <w:p w14:paraId="1BD6B007" w14:textId="77777777" w:rsidR="00AB143B" w:rsidRPr="006A15BE" w:rsidRDefault="00AB143B" w:rsidP="0064204B">
            <w:pPr>
              <w:rPr>
                <w:color w:val="FFFFFF" w:themeColor="background1"/>
              </w:rPr>
            </w:pPr>
            <w:r>
              <w:rPr>
                <w:color w:val="FFFFFF" w:themeColor="background1"/>
              </w:rPr>
              <w:t>1.800.467.6741</w:t>
            </w:r>
          </w:p>
          <w:p w14:paraId="162BC29B" w14:textId="77777777" w:rsidR="00AB143B" w:rsidRPr="006A15BE" w:rsidRDefault="00AB143B" w:rsidP="0064204B">
            <w:pPr>
              <w:rPr>
                <w:color w:val="FFFFFF" w:themeColor="background1"/>
              </w:rPr>
            </w:pPr>
          </w:p>
          <w:p w14:paraId="27D5616B" w14:textId="77777777" w:rsidR="00AB143B" w:rsidRDefault="00AB143B" w:rsidP="0064204B">
            <w:pPr>
              <w:rPr>
                <w:color w:val="FFFFFF" w:themeColor="background1"/>
              </w:rPr>
            </w:pPr>
          </w:p>
        </w:tc>
        <w:tc>
          <w:tcPr>
            <w:tcW w:w="2697" w:type="dxa"/>
            <w:shd w:val="clear" w:color="auto" w:fill="257AB8" w:themeFill="accent1"/>
          </w:tcPr>
          <w:p w14:paraId="400706AF" w14:textId="77777777" w:rsidR="00AB143B" w:rsidRPr="00356DEB" w:rsidRDefault="00AB143B" w:rsidP="0064204B">
            <w:pPr>
              <w:rPr>
                <w:color w:val="FFFFFF" w:themeColor="background1"/>
                <w:sz w:val="28"/>
                <w:szCs w:val="28"/>
              </w:rPr>
            </w:pPr>
            <w:r w:rsidRPr="00356DEB">
              <w:rPr>
                <w:rFonts w:ascii="Open Sans ExtraBold" w:hAnsi="Open Sans ExtraBold" w:cs="Open Sans ExtraBold"/>
                <w:color w:val="FFFFFF" w:themeColor="background1"/>
                <w:sz w:val="28"/>
                <w:szCs w:val="28"/>
              </w:rPr>
              <w:t>Fax</w:t>
            </w:r>
          </w:p>
          <w:p w14:paraId="689845FB" w14:textId="77777777" w:rsidR="00AB143B" w:rsidRDefault="00AB143B" w:rsidP="0064204B">
            <w:pPr>
              <w:rPr>
                <w:color w:val="FFFFFF" w:themeColor="background1"/>
              </w:rPr>
            </w:pPr>
          </w:p>
          <w:p w14:paraId="34C1A94B" w14:textId="77777777" w:rsidR="00AB143B" w:rsidRDefault="00AB143B" w:rsidP="0064204B">
            <w:pPr>
              <w:rPr>
                <w:color w:val="FFFFFF" w:themeColor="background1"/>
              </w:rPr>
            </w:pPr>
            <w:r>
              <w:rPr>
                <w:color w:val="FFFFFF" w:themeColor="background1"/>
              </w:rPr>
              <w:t>816.472.0959</w:t>
            </w:r>
          </w:p>
          <w:p w14:paraId="0488666F" w14:textId="77777777" w:rsidR="00AB143B" w:rsidRDefault="00AB143B" w:rsidP="0064204B">
            <w:pPr>
              <w:rPr>
                <w:color w:val="FFFFFF" w:themeColor="background1"/>
              </w:rPr>
            </w:pPr>
          </w:p>
        </w:tc>
        <w:tc>
          <w:tcPr>
            <w:tcW w:w="2698" w:type="dxa"/>
            <w:shd w:val="clear" w:color="auto" w:fill="257AB8" w:themeFill="accent1"/>
          </w:tcPr>
          <w:p w14:paraId="7FCE6F09" w14:textId="77777777" w:rsidR="00AB143B" w:rsidRPr="00356DEB" w:rsidRDefault="00AB143B" w:rsidP="0064204B">
            <w:pPr>
              <w:rPr>
                <w:color w:val="FFFFFF" w:themeColor="background1"/>
                <w:sz w:val="28"/>
                <w:szCs w:val="28"/>
              </w:rPr>
            </w:pPr>
            <w:r w:rsidRPr="00356DEB">
              <w:rPr>
                <w:rFonts w:ascii="Open Sans ExtraBold" w:hAnsi="Open Sans ExtraBold" w:cs="Open Sans ExtraBold"/>
                <w:color w:val="FFFFFF" w:themeColor="background1"/>
                <w:sz w:val="28"/>
                <w:szCs w:val="28"/>
              </w:rPr>
              <w:t>Email</w:t>
            </w:r>
          </w:p>
          <w:p w14:paraId="2D86ADBF" w14:textId="77777777" w:rsidR="00AB143B" w:rsidRDefault="00AB143B" w:rsidP="0064204B">
            <w:pPr>
              <w:rPr>
                <w:color w:val="FFFFFF" w:themeColor="background1"/>
              </w:rPr>
            </w:pPr>
            <w:r>
              <w:rPr>
                <w:color w:val="FFFFFF" w:themeColor="background1"/>
              </w:rPr>
              <w:softHyphen/>
            </w:r>
          </w:p>
          <w:p w14:paraId="22C44D6F" w14:textId="77777777" w:rsidR="00AB143B" w:rsidRDefault="00AB143B" w:rsidP="0064204B">
            <w:pPr>
              <w:rPr>
                <w:color w:val="FFFFFF" w:themeColor="background1"/>
              </w:rPr>
            </w:pPr>
            <w:r>
              <w:rPr>
                <w:color w:val="FFFFFF" w:themeColor="background1"/>
              </w:rPr>
              <w:t>Email purchase orders to order@duracomm.com</w:t>
            </w:r>
          </w:p>
          <w:p w14:paraId="5FDB5504" w14:textId="77777777" w:rsidR="00AB143B" w:rsidRDefault="00AB143B" w:rsidP="0064204B">
            <w:pPr>
              <w:rPr>
                <w:color w:val="FFFFFF" w:themeColor="background1"/>
              </w:rPr>
            </w:pPr>
          </w:p>
        </w:tc>
      </w:tr>
      <w:tr w:rsidR="00AB143B" w14:paraId="74D2B22D" w14:textId="77777777" w:rsidTr="0064204B">
        <w:tc>
          <w:tcPr>
            <w:tcW w:w="2697" w:type="dxa"/>
            <w:shd w:val="clear" w:color="auto" w:fill="257AB8" w:themeFill="accent1"/>
          </w:tcPr>
          <w:p w14:paraId="0EFA19C2" w14:textId="77777777" w:rsidR="00AB143B" w:rsidRDefault="00AB143B" w:rsidP="0064204B">
            <w:pPr>
              <w:rPr>
                <w:rFonts w:ascii="Open Sans ExtraBold" w:hAnsi="Open Sans ExtraBold" w:cs="Open Sans ExtraBold"/>
                <w:color w:val="FFFFFF" w:themeColor="background1"/>
                <w:sz w:val="28"/>
                <w:szCs w:val="28"/>
              </w:rPr>
            </w:pPr>
          </w:p>
          <w:p w14:paraId="2BBAEE6F" w14:textId="77777777" w:rsidR="00AB143B" w:rsidRDefault="00AB143B" w:rsidP="0064204B">
            <w:pPr>
              <w:rPr>
                <w:rFonts w:ascii="Open Sans ExtraBold" w:hAnsi="Open Sans ExtraBold" w:cs="Open Sans ExtraBold"/>
                <w:color w:val="FFFFFF" w:themeColor="background1"/>
                <w:sz w:val="28"/>
                <w:szCs w:val="28"/>
              </w:rPr>
            </w:pPr>
          </w:p>
          <w:p w14:paraId="3D59F2B0" w14:textId="77777777" w:rsidR="00AB143B" w:rsidRDefault="00AB143B" w:rsidP="0064204B">
            <w:pPr>
              <w:rPr>
                <w:rFonts w:ascii="Open Sans ExtraBold" w:hAnsi="Open Sans ExtraBold" w:cs="Open Sans ExtraBold"/>
                <w:color w:val="FFFFFF" w:themeColor="background1"/>
                <w:sz w:val="28"/>
                <w:szCs w:val="28"/>
              </w:rPr>
            </w:pPr>
          </w:p>
          <w:p w14:paraId="3EC02606" w14:textId="77777777" w:rsidR="00AB143B" w:rsidRPr="00356DEB" w:rsidRDefault="00AB143B" w:rsidP="0064204B">
            <w:pPr>
              <w:rPr>
                <w:rFonts w:ascii="Open Sans ExtraBold" w:hAnsi="Open Sans ExtraBold" w:cs="Open Sans ExtraBold"/>
                <w:color w:val="FFFFFF" w:themeColor="background1"/>
                <w:sz w:val="28"/>
                <w:szCs w:val="28"/>
              </w:rPr>
            </w:pPr>
          </w:p>
        </w:tc>
        <w:tc>
          <w:tcPr>
            <w:tcW w:w="2698" w:type="dxa"/>
            <w:shd w:val="clear" w:color="auto" w:fill="257AB8" w:themeFill="accent1"/>
          </w:tcPr>
          <w:p w14:paraId="6C7F9715" w14:textId="77777777" w:rsidR="00AB143B" w:rsidRPr="00356DEB" w:rsidRDefault="00AB143B" w:rsidP="0064204B">
            <w:pPr>
              <w:rPr>
                <w:rFonts w:ascii="Open Sans ExtraBold" w:hAnsi="Open Sans ExtraBold" w:cs="Open Sans ExtraBold"/>
                <w:color w:val="FFFFFF" w:themeColor="background1"/>
                <w:sz w:val="28"/>
                <w:szCs w:val="28"/>
              </w:rPr>
            </w:pPr>
          </w:p>
        </w:tc>
        <w:tc>
          <w:tcPr>
            <w:tcW w:w="2697" w:type="dxa"/>
            <w:shd w:val="clear" w:color="auto" w:fill="257AB8" w:themeFill="accent1"/>
          </w:tcPr>
          <w:p w14:paraId="75D3F7D6" w14:textId="77777777" w:rsidR="00AB143B" w:rsidRPr="00356DEB" w:rsidRDefault="00AB143B" w:rsidP="0064204B">
            <w:pPr>
              <w:rPr>
                <w:rFonts w:ascii="Open Sans ExtraBold" w:hAnsi="Open Sans ExtraBold" w:cs="Open Sans ExtraBold"/>
                <w:color w:val="FFFFFF" w:themeColor="background1"/>
                <w:sz w:val="28"/>
                <w:szCs w:val="28"/>
              </w:rPr>
            </w:pPr>
          </w:p>
        </w:tc>
        <w:tc>
          <w:tcPr>
            <w:tcW w:w="2698" w:type="dxa"/>
            <w:shd w:val="clear" w:color="auto" w:fill="257AB8" w:themeFill="accent1"/>
          </w:tcPr>
          <w:p w14:paraId="5FD7CCA5" w14:textId="77777777" w:rsidR="00AB143B" w:rsidRPr="00356DEB" w:rsidRDefault="00AB143B" w:rsidP="0064204B">
            <w:pPr>
              <w:rPr>
                <w:rFonts w:ascii="Open Sans ExtraBold" w:hAnsi="Open Sans ExtraBold" w:cs="Open Sans ExtraBold"/>
                <w:color w:val="FFFFFF" w:themeColor="background1"/>
                <w:sz w:val="28"/>
                <w:szCs w:val="28"/>
              </w:rPr>
            </w:pPr>
          </w:p>
        </w:tc>
      </w:tr>
    </w:tbl>
    <w:p w14:paraId="520A5930" w14:textId="77777777" w:rsidR="00AB143B" w:rsidRDefault="00AB143B" w:rsidP="00CF708B">
      <w:pPr>
        <w:spacing w:after="160" w:line="259" w:lineRule="auto"/>
      </w:pPr>
    </w:p>
    <w:p w14:paraId="720C758E" w14:textId="77777777" w:rsidR="00CF708B" w:rsidRPr="006A15BE" w:rsidRDefault="00CF708B" w:rsidP="006A15BE">
      <w:pPr>
        <w:spacing w:after="160" w:line="259" w:lineRule="auto"/>
        <w:sectPr w:rsidR="00CF708B" w:rsidRPr="006A15BE" w:rsidSect="00B77E8B">
          <w:headerReference w:type="default" r:id="rId22"/>
          <w:footerReference w:type="default" r:id="rId23"/>
          <w:pgSz w:w="12240" w:h="15840"/>
          <w:pgMar w:top="720" w:right="720" w:bottom="1871" w:left="720" w:header="709" w:footer="284" w:gutter="0"/>
          <w:pgNumType w:start="0"/>
          <w:cols w:space="708"/>
          <w:titlePg/>
          <w:docGrid w:linePitch="360"/>
        </w:sectPr>
      </w:pPr>
    </w:p>
    <w:p w14:paraId="6306B0BC" w14:textId="77777777" w:rsidR="00D77951" w:rsidRPr="006A15BE" w:rsidRDefault="00D0352D" w:rsidP="00AB143B">
      <w:pPr>
        <w:rPr>
          <w:color w:val="FFFFFF" w:themeColor="background1"/>
        </w:rPr>
      </w:pPr>
      <w:r>
        <w:rPr>
          <w:noProof/>
          <w:color w:val="FFFFFF" w:themeColor="background1"/>
          <w:sz w:val="40"/>
          <w:szCs w:val="40"/>
        </w:rPr>
        <w:drawing>
          <wp:anchor distT="0" distB="0" distL="114300" distR="114300" simplePos="0" relativeHeight="251670528" behindDoc="0" locked="0" layoutInCell="1" allowOverlap="1" wp14:anchorId="1D77391C" wp14:editId="614C7833">
            <wp:simplePos x="0" y="0"/>
            <wp:positionH relativeFrom="margin">
              <wp:align>center</wp:align>
            </wp:positionH>
            <wp:positionV relativeFrom="paragraph">
              <wp:posOffset>3809824</wp:posOffset>
            </wp:positionV>
            <wp:extent cx="2823883" cy="507599"/>
            <wp:effectExtent l="0" t="0" r="0" b="6985"/>
            <wp:wrapNone/>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823883" cy="507599"/>
                    </a:xfrm>
                    <a:prstGeom prst="rect">
                      <a:avLst/>
                    </a:prstGeom>
                  </pic:spPr>
                </pic:pic>
              </a:graphicData>
            </a:graphic>
            <wp14:sizeRelH relativeFrom="margin">
              <wp14:pctWidth>0</wp14:pctWidth>
            </wp14:sizeRelH>
            <wp14:sizeRelV relativeFrom="margin">
              <wp14:pctHeight>0</wp14:pctHeight>
            </wp14:sizeRelV>
          </wp:anchor>
        </w:drawing>
      </w:r>
    </w:p>
    <w:sectPr w:rsidR="00D77951" w:rsidRPr="006A15BE" w:rsidSect="00AB6AC8">
      <w:type w:val="continuous"/>
      <w:pgSz w:w="12240" w:h="15840"/>
      <w:pgMar w:top="720" w:right="720" w:bottom="1701" w:left="720"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D674A" w14:textId="77777777" w:rsidR="004D490D" w:rsidRDefault="004D490D" w:rsidP="00F10DAA">
      <w:r>
        <w:separator/>
      </w:r>
    </w:p>
  </w:endnote>
  <w:endnote w:type="continuationSeparator" w:id="0">
    <w:p w14:paraId="5136EDDA" w14:textId="77777777" w:rsidR="004D490D" w:rsidRDefault="004D490D" w:rsidP="00F10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font>
  <w:font w:name="Open Sans ExtraBold">
    <w:panose1 w:val="020B0906030804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Open Sans Semibold">
    <w:panose1 w:val="020B0706030804020204"/>
    <w:charset w:val="00"/>
    <w:family w:val="auto"/>
    <w:pitch w:val="variable"/>
    <w:sig w:usb0="E00002F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F4A1" w14:textId="4F9FA462" w:rsidR="003B00CA" w:rsidRDefault="00AB6AC8">
    <w:pPr>
      <w:pStyle w:val="Footer"/>
      <w:jc w:val="right"/>
      <w:rPr>
        <w:color w:val="FFFFFF" w:themeColor="background1"/>
      </w:rPr>
    </w:pPr>
    <w:r w:rsidRPr="000E09B2">
      <w:rPr>
        <w:noProof/>
        <w:color w:val="FFFFFF" w:themeColor="background1"/>
      </w:rPr>
      <mc:AlternateContent>
        <mc:Choice Requires="wps">
          <w:drawing>
            <wp:anchor distT="0" distB="0" distL="114300" distR="114300" simplePos="0" relativeHeight="251660288" behindDoc="1" locked="0" layoutInCell="1" allowOverlap="1" wp14:anchorId="235E02F8" wp14:editId="39B50DA0">
              <wp:simplePos x="0" y="0"/>
              <wp:positionH relativeFrom="margin">
                <wp:posOffset>-1079500</wp:posOffset>
              </wp:positionH>
              <wp:positionV relativeFrom="paragraph">
                <wp:posOffset>163342</wp:posOffset>
              </wp:positionV>
              <wp:extent cx="9080500" cy="858520"/>
              <wp:effectExtent l="0" t="0" r="6350" b="0"/>
              <wp:wrapNone/>
              <wp:docPr id="12" name="Rectangle 12"/>
              <wp:cNvGraphicFramePr/>
              <a:graphic xmlns:a="http://schemas.openxmlformats.org/drawingml/2006/main">
                <a:graphicData uri="http://schemas.microsoft.com/office/word/2010/wordprocessingShape">
                  <wps:wsp>
                    <wps:cNvSpPr/>
                    <wps:spPr>
                      <a:xfrm>
                        <a:off x="0" y="0"/>
                        <a:ext cx="9080500" cy="858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0FCCC" id="Rectangle 12" o:spid="_x0000_s1026" style="position:absolute;margin-left:-85pt;margin-top:12.85pt;width:715pt;height:67.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" fillcolor="#257ab8 [3204]" stroked="f" strokeweight="1pt">
              <w10:wrap anchorx="margin"/>
            </v:rect>
          </w:pict>
        </mc:Fallback>
      </mc:AlternateContent>
    </w:r>
  </w:p>
  <w:sdt>
    <w:sdtPr>
      <w:rPr>
        <w:color w:val="FFFFFF" w:themeColor="background1"/>
      </w:rPr>
      <w:id w:val="-1993167475"/>
      <w:docPartObj>
        <w:docPartGallery w:val="Page Numbers (Bottom of Page)"/>
        <w:docPartUnique/>
      </w:docPartObj>
    </w:sdtPr>
    <w:sdtEndPr>
      <w:rPr>
        <w:noProof/>
      </w:rPr>
    </w:sdtEndPr>
    <w:sdtContent>
      <w:p w14:paraId="18D5B91D" w14:textId="36D0F62B" w:rsidR="000E09B2" w:rsidRPr="000E09B2" w:rsidRDefault="00B77E8B">
        <w:pPr>
          <w:pStyle w:val="Footer"/>
          <w:jc w:val="right"/>
          <w:rPr>
            <w:noProof/>
            <w:color w:val="FFFFFF" w:themeColor="background1"/>
          </w:rPr>
        </w:pPr>
        <w:r w:rsidRPr="003B00CA">
          <w:rPr>
            <w:noProof/>
            <w:color w:val="FFFFFF" w:themeColor="background1"/>
          </w:rPr>
          <mc:AlternateContent>
            <mc:Choice Requires="wps">
              <w:drawing>
                <wp:anchor distT="45720" distB="45720" distL="114300" distR="114300" simplePos="0" relativeHeight="251664384" behindDoc="0" locked="0" layoutInCell="1" allowOverlap="1" wp14:anchorId="260E1009" wp14:editId="1C9BCE07">
                  <wp:simplePos x="0" y="0"/>
                  <wp:positionH relativeFrom="margin">
                    <wp:posOffset>1429385</wp:posOffset>
                  </wp:positionH>
                  <wp:positionV relativeFrom="paragraph">
                    <wp:posOffset>165735</wp:posOffset>
                  </wp:positionV>
                  <wp:extent cx="1556385"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1404620"/>
                          </a:xfrm>
                          <a:prstGeom prst="rect">
                            <a:avLst/>
                          </a:prstGeom>
                          <a:noFill/>
                          <a:ln w="9525">
                            <a:noFill/>
                            <a:miter lim="800000"/>
                            <a:headEnd/>
                            <a:tailEnd/>
                          </a:ln>
                        </wps:spPr>
                        <wps:txbx>
                          <w:txbxContent>
                            <w:p w14:paraId="77861BB3" w14:textId="77777777" w:rsidR="003B00CA" w:rsidRPr="00FA2ECC" w:rsidRDefault="003B00CA" w:rsidP="003B00CA">
                              <w:pPr>
                                <w:pStyle w:val="Footer"/>
                                <w:rPr>
                                  <w:rFonts w:ascii="Open Sans Semibold" w:hAnsi="Open Sans Semibold" w:cs="Open Sans Semibold"/>
                                  <w:color w:val="FFFFFF" w:themeColor="background1"/>
                                  <w:sz w:val="24"/>
                                  <w:szCs w:val="24"/>
                                </w:rPr>
                              </w:pPr>
                              <w:r>
                                <w:rPr>
                                  <w:rFonts w:ascii="Open Sans Semibold" w:hAnsi="Open Sans Semibold" w:cs="Open Sans Semibold"/>
                                  <w:color w:val="FFFFFF" w:themeColor="background1"/>
                                  <w:sz w:val="24"/>
                                  <w:szCs w:val="24"/>
                                </w:rPr>
                                <w:t>Email</w:t>
                              </w:r>
                              <w:r>
                                <w:rPr>
                                  <w:rFonts w:ascii="Open Sans Semibold" w:hAnsi="Open Sans Semibold" w:cs="Open Sans Semibold"/>
                                  <w:color w:val="FFFFFF" w:themeColor="background1"/>
                                  <w:sz w:val="24"/>
                                  <w:szCs w:val="24"/>
                                </w:rPr>
                                <w:tab/>
                              </w:r>
                            </w:p>
                            <w:p w14:paraId="6EE18A7A" w14:textId="77777777" w:rsidR="003B00CA" w:rsidRDefault="003B00CA" w:rsidP="003B00CA">
                              <w:r w:rsidRPr="00FA2ECC">
                                <w:rPr>
                                  <w:color w:val="FFFFFF" w:themeColor="background1"/>
                                </w:rPr>
                                <w:t>sales@duracomm.com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0E1009" id="_x0000_t202" coordsize="21600,21600" o:spt="202" path="m,l,21600r21600,l21600,xe">
                  <v:stroke joinstyle="miter"/>
                  <v:path gradientshapeok="t" o:connecttype="rect"/>
                </v:shapetype>
                <v:shape id="_x0000_s1028" type="#_x0000_t202" style="position:absolute;left:0;text-align:left;margin-left:112.55pt;margin-top:13.05pt;width:122.5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" filled="f" stroked="f">
                  <v:textbox style="mso-fit-shape-to-text:t">
                    <w:txbxContent>
                      <w:p w14:paraId="77861BB3" w14:textId="77777777" w:rsidR="003B00CA" w:rsidRPr="00FA2ECC" w:rsidRDefault="003B00CA" w:rsidP="003B00CA">
                        <w:pPr>
                          <w:pStyle w:val="Footer"/>
                          <w:rPr>
                            <w:rFonts w:ascii="Open Sans Semibold" w:hAnsi="Open Sans Semibold" w:cs="Open Sans Semibold"/>
                            <w:color w:val="FFFFFF" w:themeColor="background1"/>
                            <w:sz w:val="24"/>
                            <w:szCs w:val="24"/>
                          </w:rPr>
                        </w:pPr>
                        <w:r>
                          <w:rPr>
                            <w:rFonts w:ascii="Open Sans Semibold" w:hAnsi="Open Sans Semibold" w:cs="Open Sans Semibold"/>
                            <w:color w:val="FFFFFF" w:themeColor="background1"/>
                            <w:sz w:val="24"/>
                            <w:szCs w:val="24"/>
                          </w:rPr>
                          <w:t>Email</w:t>
                        </w:r>
                        <w:r>
                          <w:rPr>
                            <w:rFonts w:ascii="Open Sans Semibold" w:hAnsi="Open Sans Semibold" w:cs="Open Sans Semibold"/>
                            <w:color w:val="FFFFFF" w:themeColor="background1"/>
                            <w:sz w:val="24"/>
                            <w:szCs w:val="24"/>
                          </w:rPr>
                          <w:tab/>
                        </w:r>
                      </w:p>
                      <w:p w14:paraId="6EE18A7A" w14:textId="77777777" w:rsidR="003B00CA" w:rsidRDefault="003B00CA" w:rsidP="003B00CA">
                        <w:r w:rsidRPr="00FA2ECC">
                          <w:rPr>
                            <w:color w:val="FFFFFF" w:themeColor="background1"/>
                          </w:rPr>
                          <w:t>sales@duracomm.com</w:t>
                        </w:r>
                      </w:p>
                    </w:txbxContent>
                  </v:textbox>
                  <w10:wrap type="square" anchorx="margin"/>
                </v:shape>
              </w:pict>
            </mc:Fallback>
          </mc:AlternateContent>
        </w:r>
        <w:r w:rsidRPr="003B00CA">
          <w:rPr>
            <w:noProof/>
            <w:color w:val="FFFFFF" w:themeColor="background1"/>
          </w:rPr>
          <mc:AlternateContent>
            <mc:Choice Requires="wps">
              <w:drawing>
                <wp:anchor distT="45720" distB="45720" distL="114300" distR="114300" simplePos="0" relativeHeight="251662336" behindDoc="0" locked="0" layoutInCell="1" allowOverlap="1" wp14:anchorId="397E8AB2" wp14:editId="683D8ECA">
                  <wp:simplePos x="0" y="0"/>
                  <wp:positionH relativeFrom="margin">
                    <wp:posOffset>0</wp:posOffset>
                  </wp:positionH>
                  <wp:positionV relativeFrom="paragraph">
                    <wp:posOffset>163830</wp:posOffset>
                  </wp:positionV>
                  <wp:extent cx="119634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4620"/>
                          </a:xfrm>
                          <a:prstGeom prst="rect">
                            <a:avLst/>
                          </a:prstGeom>
                          <a:noFill/>
                          <a:ln w="9525">
                            <a:noFill/>
                            <a:miter lim="800000"/>
                            <a:headEnd/>
                            <a:tailEnd/>
                          </a:ln>
                        </wps:spPr>
                        <wps:txbx>
                          <w:txbxContent>
                            <w:p w14:paraId="1D9C1CAD" w14:textId="77777777" w:rsidR="003B00CA" w:rsidRPr="00FA2ECC" w:rsidRDefault="003B00CA" w:rsidP="003B00CA">
                              <w:pPr>
                                <w:pStyle w:val="Footer"/>
                                <w:rPr>
                                  <w:rFonts w:ascii="Open Sans Semibold" w:hAnsi="Open Sans Semibold" w:cs="Open Sans Semibold"/>
                                  <w:color w:val="FFFFFF" w:themeColor="background1"/>
                                  <w:sz w:val="24"/>
                                  <w:szCs w:val="24"/>
                                </w:rPr>
                              </w:pPr>
                              <w:r w:rsidRPr="00FA2ECC">
                                <w:rPr>
                                  <w:rFonts w:ascii="Open Sans Semibold" w:hAnsi="Open Sans Semibold" w:cs="Open Sans Semibold"/>
                                  <w:color w:val="FFFFFF" w:themeColor="background1"/>
                                  <w:sz w:val="24"/>
                                  <w:szCs w:val="24"/>
                                </w:rPr>
                                <w:t>Phone</w:t>
                              </w:r>
                              <w:r>
                                <w:rPr>
                                  <w:rFonts w:ascii="Open Sans Semibold" w:hAnsi="Open Sans Semibold" w:cs="Open Sans Semibold"/>
                                  <w:color w:val="FFFFFF" w:themeColor="background1"/>
                                  <w:sz w:val="24"/>
                                  <w:szCs w:val="24"/>
                                </w:rPr>
                                <w:tab/>
                              </w:r>
                            </w:p>
                            <w:p w14:paraId="0904E222" w14:textId="77777777" w:rsidR="003B00CA" w:rsidRDefault="003B00CA" w:rsidP="003B00CA">
                              <w:r w:rsidRPr="00FA2ECC">
                                <w:rPr>
                                  <w:color w:val="FFFFFF" w:themeColor="background1"/>
                                </w:rPr>
                                <w:t>1.800.467.6741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7E8AB2" id="_x0000_s1029" type="#_x0000_t202" style="position:absolute;left:0;text-align:left;margin-left:0;margin-top:12.9pt;width:94.2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" filled="f" stroked="f">
                  <v:textbox style="mso-fit-shape-to-text:t">
                    <w:txbxContent>
                      <w:p w14:paraId="1D9C1CAD" w14:textId="77777777" w:rsidR="003B00CA" w:rsidRPr="00FA2ECC" w:rsidRDefault="003B00CA" w:rsidP="003B00CA">
                        <w:pPr>
                          <w:pStyle w:val="Footer"/>
                          <w:rPr>
                            <w:rFonts w:ascii="Open Sans Semibold" w:hAnsi="Open Sans Semibold" w:cs="Open Sans Semibold"/>
                            <w:color w:val="FFFFFF" w:themeColor="background1"/>
                            <w:sz w:val="24"/>
                            <w:szCs w:val="24"/>
                          </w:rPr>
                        </w:pPr>
                        <w:r w:rsidRPr="00FA2ECC">
                          <w:rPr>
                            <w:rFonts w:ascii="Open Sans Semibold" w:hAnsi="Open Sans Semibold" w:cs="Open Sans Semibold"/>
                            <w:color w:val="FFFFFF" w:themeColor="background1"/>
                            <w:sz w:val="24"/>
                            <w:szCs w:val="24"/>
                          </w:rPr>
                          <w:t>Phone</w:t>
                        </w:r>
                        <w:r>
                          <w:rPr>
                            <w:rFonts w:ascii="Open Sans Semibold" w:hAnsi="Open Sans Semibold" w:cs="Open Sans Semibold"/>
                            <w:color w:val="FFFFFF" w:themeColor="background1"/>
                            <w:sz w:val="24"/>
                            <w:szCs w:val="24"/>
                          </w:rPr>
                          <w:tab/>
                        </w:r>
                      </w:p>
                      <w:p w14:paraId="0904E222" w14:textId="77777777" w:rsidR="003B00CA" w:rsidRDefault="003B00CA" w:rsidP="003B00CA">
                        <w:r w:rsidRPr="00FA2ECC">
                          <w:rPr>
                            <w:color w:val="FFFFFF" w:themeColor="background1"/>
                          </w:rPr>
                          <w:t>1.800.467.6741</w:t>
                        </w:r>
                      </w:p>
                    </w:txbxContent>
                  </v:textbox>
                  <w10:wrap type="square" anchorx="margin"/>
                </v:shape>
              </w:pict>
            </mc:Fallback>
          </mc:AlternateContent>
        </w:r>
        <w:r w:rsidRPr="003B00CA">
          <w:rPr>
            <w:noProof/>
            <w:color w:val="FFFFFF" w:themeColor="background1"/>
          </w:rPr>
          <mc:AlternateContent>
            <mc:Choice Requires="wps">
              <w:drawing>
                <wp:anchor distT="45720" distB="45720" distL="114300" distR="114300" simplePos="0" relativeHeight="251666432" behindDoc="0" locked="0" layoutInCell="1" allowOverlap="1" wp14:anchorId="0D436E9F" wp14:editId="23B8086E">
                  <wp:simplePos x="0" y="0"/>
                  <wp:positionH relativeFrom="margin">
                    <wp:posOffset>3218180</wp:posOffset>
                  </wp:positionH>
                  <wp:positionV relativeFrom="paragraph">
                    <wp:posOffset>165882</wp:posOffset>
                  </wp:positionV>
                  <wp:extent cx="1487805" cy="14046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1404620"/>
                          </a:xfrm>
                          <a:prstGeom prst="rect">
                            <a:avLst/>
                          </a:prstGeom>
                          <a:noFill/>
                          <a:ln w="9525">
                            <a:noFill/>
                            <a:miter lim="800000"/>
                            <a:headEnd/>
                            <a:tailEnd/>
                          </a:ln>
                        </wps:spPr>
                        <wps:txbx>
                          <w:txbxContent>
                            <w:p w14:paraId="095ACABD" w14:textId="77777777" w:rsidR="003B00CA" w:rsidRPr="00FA2ECC" w:rsidRDefault="003B00CA" w:rsidP="003B00CA">
                              <w:pPr>
                                <w:pStyle w:val="Footer"/>
                                <w:rPr>
                                  <w:rFonts w:ascii="Open Sans Semibold" w:hAnsi="Open Sans Semibold" w:cs="Open Sans Semibold"/>
                                  <w:color w:val="FFFFFF" w:themeColor="background1"/>
                                  <w:sz w:val="24"/>
                                  <w:szCs w:val="24"/>
                                </w:rPr>
                              </w:pPr>
                              <w:r>
                                <w:rPr>
                                  <w:rFonts w:ascii="Open Sans Semibold" w:hAnsi="Open Sans Semibold" w:cs="Open Sans Semibold"/>
                                  <w:color w:val="FFFFFF" w:themeColor="background1"/>
                                  <w:sz w:val="24"/>
                                  <w:szCs w:val="24"/>
                                </w:rPr>
                                <w:t>Website</w:t>
                              </w:r>
                              <w:r>
                                <w:rPr>
                                  <w:rFonts w:ascii="Open Sans Semibold" w:hAnsi="Open Sans Semibold" w:cs="Open Sans Semibold"/>
                                  <w:color w:val="FFFFFF" w:themeColor="background1"/>
                                  <w:sz w:val="24"/>
                                  <w:szCs w:val="24"/>
                                </w:rPr>
                                <w:tab/>
                              </w:r>
                            </w:p>
                            <w:p w14:paraId="7B206D61" w14:textId="77777777" w:rsidR="003B00CA" w:rsidRDefault="003B00CA" w:rsidP="003B00CA">
                              <w:r w:rsidRPr="00FA2ECC">
                                <w:rPr>
                                  <w:color w:val="FFFFFF" w:themeColor="background1"/>
                                </w:rPr>
                                <w:t>www.duracomm.com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36E9F" id="_x0000_s1030" type="#_x0000_t202" style="position:absolute;left:0;text-align:left;margin-left:253.4pt;margin-top:13.05pt;width:117.1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" filled="f" stroked="f">
                  <v:textbox style="mso-fit-shape-to-text:t">
                    <w:txbxContent>
                      <w:p w14:paraId="095ACABD" w14:textId="77777777" w:rsidR="003B00CA" w:rsidRPr="00FA2ECC" w:rsidRDefault="003B00CA" w:rsidP="003B00CA">
                        <w:pPr>
                          <w:pStyle w:val="Footer"/>
                          <w:rPr>
                            <w:rFonts w:ascii="Open Sans Semibold" w:hAnsi="Open Sans Semibold" w:cs="Open Sans Semibold"/>
                            <w:color w:val="FFFFFF" w:themeColor="background1"/>
                            <w:sz w:val="24"/>
                            <w:szCs w:val="24"/>
                          </w:rPr>
                        </w:pPr>
                        <w:r>
                          <w:rPr>
                            <w:rFonts w:ascii="Open Sans Semibold" w:hAnsi="Open Sans Semibold" w:cs="Open Sans Semibold"/>
                            <w:color w:val="FFFFFF" w:themeColor="background1"/>
                            <w:sz w:val="24"/>
                            <w:szCs w:val="24"/>
                          </w:rPr>
                          <w:t>Website</w:t>
                        </w:r>
                        <w:r>
                          <w:rPr>
                            <w:rFonts w:ascii="Open Sans Semibold" w:hAnsi="Open Sans Semibold" w:cs="Open Sans Semibold"/>
                            <w:color w:val="FFFFFF" w:themeColor="background1"/>
                            <w:sz w:val="24"/>
                            <w:szCs w:val="24"/>
                          </w:rPr>
                          <w:tab/>
                        </w:r>
                      </w:p>
                      <w:p w14:paraId="7B206D61" w14:textId="77777777" w:rsidR="003B00CA" w:rsidRDefault="003B00CA" w:rsidP="003B00CA">
                        <w:r w:rsidRPr="00FA2ECC">
                          <w:rPr>
                            <w:color w:val="FFFFFF" w:themeColor="background1"/>
                          </w:rPr>
                          <w:t>www.duracomm.com</w:t>
                        </w:r>
                      </w:p>
                    </w:txbxContent>
                  </v:textbox>
                  <w10:wrap type="square" anchorx="margin"/>
                </v:shape>
              </w:pict>
            </mc:Fallback>
          </mc:AlternateContent>
        </w:r>
      </w:p>
      <w:p w14:paraId="5A2B58FD" w14:textId="177D6A0A" w:rsidR="000E09B2" w:rsidRPr="000E09B2" w:rsidRDefault="000E09B2" w:rsidP="00AB6AC8">
        <w:pPr>
          <w:pStyle w:val="Footer"/>
          <w:spacing w:before="240"/>
          <w:jc w:val="right"/>
          <w:rPr>
            <w:color w:val="FFFFFF" w:themeColor="background1"/>
          </w:rPr>
        </w:pPr>
        <w:r w:rsidRPr="000E09B2">
          <w:rPr>
            <w:color w:val="FFFFFF" w:themeColor="background1"/>
          </w:rPr>
          <w:fldChar w:fldCharType="begin"/>
        </w:r>
        <w:r w:rsidRPr="000E09B2">
          <w:rPr>
            <w:color w:val="FFFFFF" w:themeColor="background1"/>
          </w:rPr>
          <w:instrText xml:space="preserve"> PAGE   \* MERGEFORMAT </w:instrText>
        </w:r>
        <w:r w:rsidRPr="000E09B2">
          <w:rPr>
            <w:color w:val="FFFFFF" w:themeColor="background1"/>
          </w:rPr>
          <w:fldChar w:fldCharType="separate"/>
        </w:r>
        <w:r w:rsidRPr="000E09B2">
          <w:rPr>
            <w:noProof/>
            <w:color w:val="FFFFFF" w:themeColor="background1"/>
          </w:rPr>
          <w:t>2</w:t>
        </w:r>
        <w:r w:rsidRPr="000E09B2">
          <w:rPr>
            <w:noProof/>
            <w:color w:val="FFFFFF" w:themeColor="background1"/>
          </w:rPr>
          <w:fldChar w:fldCharType="end"/>
        </w:r>
      </w:p>
    </w:sdtContent>
  </w:sdt>
  <w:p w14:paraId="4C01B861" w14:textId="6C72A974" w:rsidR="002D7863" w:rsidRDefault="002D7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748FD" w14:textId="77777777" w:rsidR="004D490D" w:rsidRDefault="004D490D" w:rsidP="00F10DAA">
      <w:r>
        <w:separator/>
      </w:r>
    </w:p>
  </w:footnote>
  <w:footnote w:type="continuationSeparator" w:id="0">
    <w:p w14:paraId="108DFEA5" w14:textId="77777777" w:rsidR="004D490D" w:rsidRDefault="004D490D" w:rsidP="00F10D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DE148" w14:textId="77777777" w:rsidR="008823F3" w:rsidRDefault="008823F3" w:rsidP="00F10DAA">
    <w:pPr>
      <w:pStyle w:val="Heading1"/>
      <w:jc w:val="right"/>
    </w:pPr>
    <w:r w:rsidRPr="009F3EE0">
      <w:rPr>
        <w:rStyle w:val="TitleChar"/>
        <w:noProof/>
      </w:rPr>
      <w:drawing>
        <wp:anchor distT="0" distB="0" distL="0" distR="180340" simplePos="0" relativeHeight="251658240" behindDoc="0" locked="0" layoutInCell="1" allowOverlap="0" wp14:anchorId="57B9CD39" wp14:editId="0E02FAD9">
          <wp:simplePos x="0" y="0"/>
          <wp:positionH relativeFrom="margin">
            <wp:align>left</wp:align>
          </wp:positionH>
          <wp:positionV relativeFrom="paragraph">
            <wp:posOffset>96985</wp:posOffset>
          </wp:positionV>
          <wp:extent cx="1824990" cy="318770"/>
          <wp:effectExtent l="0" t="0" r="3810" b="5080"/>
          <wp:wrapSquare wrapText="bothSides"/>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24990" cy="318770"/>
                  </a:xfrm>
                  <a:prstGeom prst="rect">
                    <a:avLst/>
                  </a:prstGeom>
                </pic:spPr>
              </pic:pic>
            </a:graphicData>
          </a:graphic>
          <wp14:sizeRelH relativeFrom="margin">
            <wp14:pctWidth>0</wp14:pctWidth>
          </wp14:sizeRelH>
          <wp14:sizeRelV relativeFrom="margin">
            <wp14:pctHeight>0</wp14:pctHeight>
          </wp14:sizeRelV>
        </wp:anchor>
      </w:drawing>
    </w:r>
    <w:r w:rsidR="00F10DAA" w:rsidRPr="009F3EE0">
      <w:rPr>
        <w:rStyle w:val="TitleChar"/>
      </w:rPr>
      <w:t>Owners Manual</w:t>
    </w:r>
  </w:p>
  <w:p w14:paraId="01785709" w14:textId="77777777" w:rsidR="00DD7AF9" w:rsidRPr="00DD7AF9" w:rsidRDefault="00DD7AF9" w:rsidP="00F10D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5E37"/>
    <w:multiLevelType w:val="hybridMultilevel"/>
    <w:tmpl w:val="32FEB984"/>
    <w:lvl w:ilvl="0" w:tplc="1400A82C">
      <w:start w:val="60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933FF"/>
    <w:multiLevelType w:val="hybridMultilevel"/>
    <w:tmpl w:val="08CA968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7F262F"/>
    <w:multiLevelType w:val="hybridMultilevel"/>
    <w:tmpl w:val="140A40D8"/>
    <w:lvl w:ilvl="0" w:tplc="1400A82C">
      <w:start w:val="60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B83B5A"/>
    <w:multiLevelType w:val="hybridMultilevel"/>
    <w:tmpl w:val="39946B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398536B"/>
    <w:multiLevelType w:val="hybridMultilevel"/>
    <w:tmpl w:val="F64433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4BE71B0"/>
    <w:multiLevelType w:val="hybridMultilevel"/>
    <w:tmpl w:val="97A89A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E224A0"/>
    <w:multiLevelType w:val="hybridMultilevel"/>
    <w:tmpl w:val="B1686B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BBA64D1"/>
    <w:multiLevelType w:val="multilevel"/>
    <w:tmpl w:val="F0EC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016DBE"/>
    <w:multiLevelType w:val="hybridMultilevel"/>
    <w:tmpl w:val="191831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A7B7DD7"/>
    <w:multiLevelType w:val="hybridMultilevel"/>
    <w:tmpl w:val="0A98C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DE72303"/>
    <w:multiLevelType w:val="hybridMultilevel"/>
    <w:tmpl w:val="08A643DE"/>
    <w:lvl w:ilvl="0" w:tplc="1400A82C">
      <w:start w:val="600"/>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BFD198E"/>
    <w:multiLevelType w:val="hybridMultilevel"/>
    <w:tmpl w:val="8F624B34"/>
    <w:lvl w:ilvl="0" w:tplc="6BCAA9BE">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9713521"/>
    <w:multiLevelType w:val="hybridMultilevel"/>
    <w:tmpl w:val="DB84EC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9B203C9"/>
    <w:multiLevelType w:val="hybridMultilevel"/>
    <w:tmpl w:val="A4C23A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AAD22D7"/>
    <w:multiLevelType w:val="hybridMultilevel"/>
    <w:tmpl w:val="78D03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ACB6BC4"/>
    <w:multiLevelType w:val="hybridMultilevel"/>
    <w:tmpl w:val="F83CAC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C10087F"/>
    <w:multiLevelType w:val="hybridMultilevel"/>
    <w:tmpl w:val="7BDE80B2"/>
    <w:lvl w:ilvl="0" w:tplc="1400A82C">
      <w:start w:val="60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C3362C0"/>
    <w:multiLevelType w:val="multilevel"/>
    <w:tmpl w:val="66B8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C156C9"/>
    <w:multiLevelType w:val="hybridMultilevel"/>
    <w:tmpl w:val="584A8194"/>
    <w:lvl w:ilvl="0" w:tplc="1400A82C">
      <w:start w:val="60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4153879"/>
    <w:multiLevelType w:val="hybridMultilevel"/>
    <w:tmpl w:val="F5C4F3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45E2E42"/>
    <w:multiLevelType w:val="hybridMultilevel"/>
    <w:tmpl w:val="BEC4D6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B043F60"/>
    <w:multiLevelType w:val="hybridMultilevel"/>
    <w:tmpl w:val="563479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CCD4B1B"/>
    <w:multiLevelType w:val="hybridMultilevel"/>
    <w:tmpl w:val="4808BA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F8C3021"/>
    <w:multiLevelType w:val="hybridMultilevel"/>
    <w:tmpl w:val="32CE5A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8C621B9"/>
    <w:multiLevelType w:val="hybridMultilevel"/>
    <w:tmpl w:val="E42631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A444B11"/>
    <w:multiLevelType w:val="hybridMultilevel"/>
    <w:tmpl w:val="068A26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ABC41C0"/>
    <w:multiLevelType w:val="hybridMultilevel"/>
    <w:tmpl w:val="3DD4564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47682964">
    <w:abstractNumId w:val="14"/>
  </w:num>
  <w:num w:numId="2" w16cid:durableId="1949699730">
    <w:abstractNumId w:val="11"/>
  </w:num>
  <w:num w:numId="3" w16cid:durableId="1344086000">
    <w:abstractNumId w:val="24"/>
  </w:num>
  <w:num w:numId="4" w16cid:durableId="1856311824">
    <w:abstractNumId w:val="7"/>
  </w:num>
  <w:num w:numId="5" w16cid:durableId="597057386">
    <w:abstractNumId w:val="17"/>
  </w:num>
  <w:num w:numId="6" w16cid:durableId="615410595">
    <w:abstractNumId w:val="6"/>
  </w:num>
  <w:num w:numId="7" w16cid:durableId="1690719103">
    <w:abstractNumId w:val="23"/>
  </w:num>
  <w:num w:numId="8" w16cid:durableId="1423528390">
    <w:abstractNumId w:val="21"/>
  </w:num>
  <w:num w:numId="9" w16cid:durableId="548150261">
    <w:abstractNumId w:val="9"/>
  </w:num>
  <w:num w:numId="10" w16cid:durableId="1013149922">
    <w:abstractNumId w:val="22"/>
  </w:num>
  <w:num w:numId="11" w16cid:durableId="1765761912">
    <w:abstractNumId w:val="13"/>
  </w:num>
  <w:num w:numId="12" w16cid:durableId="205527804">
    <w:abstractNumId w:val="25"/>
  </w:num>
  <w:num w:numId="13" w16cid:durableId="637302510">
    <w:abstractNumId w:val="15"/>
  </w:num>
  <w:num w:numId="14" w16cid:durableId="95054204">
    <w:abstractNumId w:val="1"/>
  </w:num>
  <w:num w:numId="15" w16cid:durableId="1813865518">
    <w:abstractNumId w:val="8"/>
  </w:num>
  <w:num w:numId="16" w16cid:durableId="1861237563">
    <w:abstractNumId w:val="4"/>
  </w:num>
  <w:num w:numId="17" w16cid:durableId="1020283418">
    <w:abstractNumId w:val="3"/>
  </w:num>
  <w:num w:numId="18" w16cid:durableId="32922442">
    <w:abstractNumId w:val="19"/>
  </w:num>
  <w:num w:numId="19" w16cid:durableId="815099343">
    <w:abstractNumId w:val="20"/>
  </w:num>
  <w:num w:numId="20" w16cid:durableId="1411152287">
    <w:abstractNumId w:val="5"/>
  </w:num>
  <w:num w:numId="21" w16cid:durableId="586303337">
    <w:abstractNumId w:val="12"/>
  </w:num>
  <w:num w:numId="22" w16cid:durableId="1192912819">
    <w:abstractNumId w:val="0"/>
  </w:num>
  <w:num w:numId="23" w16cid:durableId="1265964912">
    <w:abstractNumId w:val="18"/>
  </w:num>
  <w:num w:numId="24" w16cid:durableId="150798409">
    <w:abstractNumId w:val="10"/>
  </w:num>
  <w:num w:numId="25" w16cid:durableId="531499731">
    <w:abstractNumId w:val="26"/>
  </w:num>
  <w:num w:numId="26" w16cid:durableId="628245162">
    <w:abstractNumId w:val="16"/>
  </w:num>
  <w:num w:numId="27" w16cid:durableId="12653059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726"/>
    <w:rsid w:val="00011E4D"/>
    <w:rsid w:val="00013241"/>
    <w:rsid w:val="00042FA4"/>
    <w:rsid w:val="00051D63"/>
    <w:rsid w:val="000758A5"/>
    <w:rsid w:val="000868B5"/>
    <w:rsid w:val="000B6067"/>
    <w:rsid w:val="000C4854"/>
    <w:rsid w:val="000D2907"/>
    <w:rsid w:val="000E09B2"/>
    <w:rsid w:val="00151C06"/>
    <w:rsid w:val="0015684E"/>
    <w:rsid w:val="00160EFB"/>
    <w:rsid w:val="00165B5A"/>
    <w:rsid w:val="00182AA7"/>
    <w:rsid w:val="0019382B"/>
    <w:rsid w:val="001A0252"/>
    <w:rsid w:val="001B4E18"/>
    <w:rsid w:val="001C12B0"/>
    <w:rsid w:val="001C2E02"/>
    <w:rsid w:val="001E0E17"/>
    <w:rsid w:val="001F570E"/>
    <w:rsid w:val="00203A26"/>
    <w:rsid w:val="0020567E"/>
    <w:rsid w:val="00253499"/>
    <w:rsid w:val="00266C74"/>
    <w:rsid w:val="00296855"/>
    <w:rsid w:val="002B200C"/>
    <w:rsid w:val="002B2E12"/>
    <w:rsid w:val="002B2EFB"/>
    <w:rsid w:val="002B713A"/>
    <w:rsid w:val="002D4E77"/>
    <w:rsid w:val="002D7863"/>
    <w:rsid w:val="002E1BAF"/>
    <w:rsid w:val="00305FAF"/>
    <w:rsid w:val="003108F6"/>
    <w:rsid w:val="0034210F"/>
    <w:rsid w:val="00354DA8"/>
    <w:rsid w:val="00356BFA"/>
    <w:rsid w:val="00356DEB"/>
    <w:rsid w:val="0037397C"/>
    <w:rsid w:val="00383F90"/>
    <w:rsid w:val="003B00CA"/>
    <w:rsid w:val="003D3870"/>
    <w:rsid w:val="003E32A0"/>
    <w:rsid w:val="003F775C"/>
    <w:rsid w:val="003F7B3E"/>
    <w:rsid w:val="00486F95"/>
    <w:rsid w:val="00490332"/>
    <w:rsid w:val="004C09AB"/>
    <w:rsid w:val="004C2834"/>
    <w:rsid w:val="004D1767"/>
    <w:rsid w:val="004D490D"/>
    <w:rsid w:val="004E3641"/>
    <w:rsid w:val="004E5951"/>
    <w:rsid w:val="00502147"/>
    <w:rsid w:val="00503ACE"/>
    <w:rsid w:val="00520C53"/>
    <w:rsid w:val="00522AD6"/>
    <w:rsid w:val="00532C75"/>
    <w:rsid w:val="00533B5F"/>
    <w:rsid w:val="00550B69"/>
    <w:rsid w:val="005655D5"/>
    <w:rsid w:val="00572F6E"/>
    <w:rsid w:val="00594452"/>
    <w:rsid w:val="005D302A"/>
    <w:rsid w:val="005D7566"/>
    <w:rsid w:val="005F0FE4"/>
    <w:rsid w:val="005F436A"/>
    <w:rsid w:val="00604F92"/>
    <w:rsid w:val="006217C0"/>
    <w:rsid w:val="00624440"/>
    <w:rsid w:val="00625E1C"/>
    <w:rsid w:val="00631DF4"/>
    <w:rsid w:val="00631FEA"/>
    <w:rsid w:val="006431C0"/>
    <w:rsid w:val="00643EB7"/>
    <w:rsid w:val="006631D8"/>
    <w:rsid w:val="00672082"/>
    <w:rsid w:val="006A15BE"/>
    <w:rsid w:val="006A1B72"/>
    <w:rsid w:val="006C1885"/>
    <w:rsid w:val="006E7B72"/>
    <w:rsid w:val="00707D04"/>
    <w:rsid w:val="00750B5F"/>
    <w:rsid w:val="007702D7"/>
    <w:rsid w:val="00777569"/>
    <w:rsid w:val="00792A88"/>
    <w:rsid w:val="007C62A2"/>
    <w:rsid w:val="007D60D9"/>
    <w:rsid w:val="008823F3"/>
    <w:rsid w:val="00891108"/>
    <w:rsid w:val="00895D50"/>
    <w:rsid w:val="008A0046"/>
    <w:rsid w:val="008B005C"/>
    <w:rsid w:val="008C7D99"/>
    <w:rsid w:val="008F4AD3"/>
    <w:rsid w:val="00906C9F"/>
    <w:rsid w:val="00914AB5"/>
    <w:rsid w:val="009262BC"/>
    <w:rsid w:val="00926DC0"/>
    <w:rsid w:val="00931F76"/>
    <w:rsid w:val="009601E1"/>
    <w:rsid w:val="00973948"/>
    <w:rsid w:val="00996332"/>
    <w:rsid w:val="00997D8C"/>
    <w:rsid w:val="009A7C6E"/>
    <w:rsid w:val="009F3EE0"/>
    <w:rsid w:val="00A15726"/>
    <w:rsid w:val="00A2153A"/>
    <w:rsid w:val="00A218C6"/>
    <w:rsid w:val="00A33845"/>
    <w:rsid w:val="00A54190"/>
    <w:rsid w:val="00A62F51"/>
    <w:rsid w:val="00AA684D"/>
    <w:rsid w:val="00AB143B"/>
    <w:rsid w:val="00AB6AC8"/>
    <w:rsid w:val="00AE2260"/>
    <w:rsid w:val="00AF66E6"/>
    <w:rsid w:val="00B129C2"/>
    <w:rsid w:val="00B52362"/>
    <w:rsid w:val="00B56C15"/>
    <w:rsid w:val="00B63701"/>
    <w:rsid w:val="00B77E8B"/>
    <w:rsid w:val="00B859AA"/>
    <w:rsid w:val="00B924DE"/>
    <w:rsid w:val="00BA5184"/>
    <w:rsid w:val="00BB3CAE"/>
    <w:rsid w:val="00BF6692"/>
    <w:rsid w:val="00C630E0"/>
    <w:rsid w:val="00C64AAE"/>
    <w:rsid w:val="00CC1BCB"/>
    <w:rsid w:val="00CC21E0"/>
    <w:rsid w:val="00CD18B4"/>
    <w:rsid w:val="00CE3EA1"/>
    <w:rsid w:val="00CE6CA8"/>
    <w:rsid w:val="00CF56EF"/>
    <w:rsid w:val="00CF708B"/>
    <w:rsid w:val="00D0352D"/>
    <w:rsid w:val="00D11A5F"/>
    <w:rsid w:val="00D25F74"/>
    <w:rsid w:val="00D42301"/>
    <w:rsid w:val="00D77951"/>
    <w:rsid w:val="00D83D3E"/>
    <w:rsid w:val="00DD57F8"/>
    <w:rsid w:val="00DD7AF9"/>
    <w:rsid w:val="00E035D0"/>
    <w:rsid w:val="00E05BE6"/>
    <w:rsid w:val="00E339DE"/>
    <w:rsid w:val="00E46FC9"/>
    <w:rsid w:val="00E471B2"/>
    <w:rsid w:val="00E82D77"/>
    <w:rsid w:val="00E95014"/>
    <w:rsid w:val="00EC3B8E"/>
    <w:rsid w:val="00EE3E4A"/>
    <w:rsid w:val="00EF6AD7"/>
    <w:rsid w:val="00F10DAA"/>
    <w:rsid w:val="00F25A56"/>
    <w:rsid w:val="00F26FC4"/>
    <w:rsid w:val="00F41195"/>
    <w:rsid w:val="00F70F31"/>
    <w:rsid w:val="00F95705"/>
    <w:rsid w:val="00FA2ECC"/>
    <w:rsid w:val="00FE4A29"/>
    <w:rsid w:val="00FE72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953D6"/>
  <w15:chartTrackingRefBased/>
  <w15:docId w15:val="{934EB493-76A6-410F-B1D6-0338F1F8F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E4D"/>
    <w:pPr>
      <w:spacing w:after="0" w:line="240" w:lineRule="auto"/>
    </w:pPr>
    <w:rPr>
      <w:rFonts w:ascii="Open Sans" w:hAnsi="Open Sans" w:cs="Open Sans"/>
      <w:color w:val="222222" w:themeColor="text1"/>
      <w:sz w:val="20"/>
      <w:szCs w:val="20"/>
    </w:rPr>
  </w:style>
  <w:style w:type="paragraph" w:styleId="Heading1">
    <w:name w:val="heading 1"/>
    <w:basedOn w:val="Normal"/>
    <w:next w:val="Normal"/>
    <w:link w:val="Heading1Char"/>
    <w:uiPriority w:val="9"/>
    <w:qFormat/>
    <w:rsid w:val="00522AD6"/>
    <w:pPr>
      <w:keepNext/>
      <w:keepLines/>
      <w:spacing w:after="240"/>
      <w:outlineLvl w:val="0"/>
    </w:pPr>
    <w:rPr>
      <w:rFonts w:ascii="Open Sans ExtraBold" w:eastAsiaTheme="majorEastAsia" w:hAnsi="Open Sans ExtraBold"/>
      <w:bCs/>
      <w:color w:val="555555" w:themeColor="text2"/>
      <w:sz w:val="36"/>
      <w:szCs w:val="44"/>
    </w:rPr>
  </w:style>
  <w:style w:type="paragraph" w:styleId="Heading2">
    <w:name w:val="heading 2"/>
    <w:basedOn w:val="Normal"/>
    <w:next w:val="Normal"/>
    <w:link w:val="Heading2Char"/>
    <w:uiPriority w:val="9"/>
    <w:unhideWhenUsed/>
    <w:qFormat/>
    <w:rsid w:val="00522AD6"/>
    <w:pPr>
      <w:keepNext/>
      <w:keepLines/>
      <w:pBdr>
        <w:bottom w:val="single" w:sz="12" w:space="5" w:color="257AB8" w:themeColor="accent1"/>
      </w:pBdr>
      <w:spacing w:after="200"/>
      <w:outlineLvl w:val="1"/>
    </w:pPr>
    <w:rPr>
      <w:rFonts w:ascii="Open Sans ExtraBold" w:eastAsiaTheme="majorEastAsia" w:hAnsi="Open Sans ExtraBold"/>
      <w:bCs/>
      <w:color w:val="257AB8" w:themeColor="accent1"/>
      <w:sz w:val="32"/>
      <w:szCs w:val="36"/>
    </w:rPr>
  </w:style>
  <w:style w:type="paragraph" w:styleId="Heading3">
    <w:name w:val="heading 3"/>
    <w:basedOn w:val="Normal"/>
    <w:next w:val="Normal"/>
    <w:link w:val="Heading3Char"/>
    <w:uiPriority w:val="9"/>
    <w:unhideWhenUsed/>
    <w:qFormat/>
    <w:rsid w:val="00594452"/>
    <w:pPr>
      <w:keepNext/>
      <w:keepLines/>
      <w:spacing w:before="40"/>
      <w:outlineLvl w:val="2"/>
    </w:pPr>
    <w:rPr>
      <w:rFonts w:asciiTheme="majorHAnsi" w:eastAsiaTheme="majorEastAsia" w:hAnsiTheme="majorHAnsi" w:cstheme="majorBidi"/>
      <w:color w:val="123C5B"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5951"/>
    <w:pPr>
      <w:tabs>
        <w:tab w:val="center" w:pos="4680"/>
        <w:tab w:val="right" w:pos="9360"/>
      </w:tabs>
    </w:pPr>
  </w:style>
  <w:style w:type="character" w:customStyle="1" w:styleId="HeaderChar">
    <w:name w:val="Header Char"/>
    <w:basedOn w:val="DefaultParagraphFont"/>
    <w:link w:val="Header"/>
    <w:uiPriority w:val="99"/>
    <w:rsid w:val="004E5951"/>
  </w:style>
  <w:style w:type="paragraph" w:styleId="Footer">
    <w:name w:val="footer"/>
    <w:basedOn w:val="Normal"/>
    <w:link w:val="FooterChar"/>
    <w:uiPriority w:val="99"/>
    <w:unhideWhenUsed/>
    <w:rsid w:val="004E5951"/>
    <w:pPr>
      <w:tabs>
        <w:tab w:val="center" w:pos="4680"/>
        <w:tab w:val="right" w:pos="9360"/>
      </w:tabs>
    </w:pPr>
  </w:style>
  <w:style w:type="character" w:customStyle="1" w:styleId="FooterChar">
    <w:name w:val="Footer Char"/>
    <w:basedOn w:val="DefaultParagraphFont"/>
    <w:link w:val="Footer"/>
    <w:uiPriority w:val="99"/>
    <w:rsid w:val="004E5951"/>
  </w:style>
  <w:style w:type="character" w:customStyle="1" w:styleId="Heading1Char">
    <w:name w:val="Heading 1 Char"/>
    <w:basedOn w:val="DefaultParagraphFont"/>
    <w:link w:val="Heading1"/>
    <w:uiPriority w:val="9"/>
    <w:rsid w:val="00522AD6"/>
    <w:rPr>
      <w:rFonts w:ascii="Open Sans ExtraBold" w:eastAsiaTheme="majorEastAsia" w:hAnsi="Open Sans ExtraBold" w:cs="Open Sans"/>
      <w:bCs/>
      <w:color w:val="555555" w:themeColor="text2"/>
      <w:sz w:val="36"/>
      <w:szCs w:val="44"/>
    </w:rPr>
  </w:style>
  <w:style w:type="character" w:customStyle="1" w:styleId="Heading2Char">
    <w:name w:val="Heading 2 Char"/>
    <w:basedOn w:val="DefaultParagraphFont"/>
    <w:link w:val="Heading2"/>
    <w:uiPriority w:val="9"/>
    <w:rsid w:val="00522AD6"/>
    <w:rPr>
      <w:rFonts w:ascii="Open Sans ExtraBold" w:eastAsiaTheme="majorEastAsia" w:hAnsi="Open Sans ExtraBold" w:cs="Open Sans"/>
      <w:bCs/>
      <w:color w:val="257AB8" w:themeColor="accent1"/>
      <w:sz w:val="32"/>
      <w:szCs w:val="36"/>
    </w:rPr>
  </w:style>
  <w:style w:type="character" w:customStyle="1" w:styleId="Heading3Char">
    <w:name w:val="Heading 3 Char"/>
    <w:basedOn w:val="DefaultParagraphFont"/>
    <w:link w:val="Heading3"/>
    <w:uiPriority w:val="9"/>
    <w:rsid w:val="00594452"/>
    <w:rPr>
      <w:rFonts w:asciiTheme="majorHAnsi" w:eastAsiaTheme="majorEastAsia" w:hAnsiTheme="majorHAnsi" w:cstheme="majorBidi"/>
      <w:color w:val="123C5B" w:themeColor="accent1" w:themeShade="7F"/>
      <w:sz w:val="24"/>
      <w:szCs w:val="24"/>
    </w:rPr>
  </w:style>
  <w:style w:type="table" w:styleId="TableGrid">
    <w:name w:val="Table Grid"/>
    <w:basedOn w:val="TableNormal"/>
    <w:uiPriority w:val="39"/>
    <w:rsid w:val="00151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10DAA"/>
    <w:pPr>
      <w:spacing w:after="100"/>
      <w:ind w:left="200"/>
    </w:pPr>
  </w:style>
  <w:style w:type="paragraph" w:styleId="TOC1">
    <w:name w:val="toc 1"/>
    <w:basedOn w:val="Normal"/>
    <w:next w:val="Normal"/>
    <w:autoRedefine/>
    <w:uiPriority w:val="39"/>
    <w:unhideWhenUsed/>
    <w:rsid w:val="00F10DAA"/>
    <w:pPr>
      <w:spacing w:after="100"/>
    </w:pPr>
  </w:style>
  <w:style w:type="character" w:styleId="Hyperlink">
    <w:name w:val="Hyperlink"/>
    <w:basedOn w:val="DefaultParagraphFont"/>
    <w:uiPriority w:val="99"/>
    <w:unhideWhenUsed/>
    <w:rsid w:val="00F10DAA"/>
    <w:rPr>
      <w:color w:val="59C3C3" w:themeColor="hyperlink"/>
      <w:u w:val="single"/>
    </w:rPr>
  </w:style>
  <w:style w:type="paragraph" w:styleId="TOCHeading">
    <w:name w:val="TOC Heading"/>
    <w:basedOn w:val="Heading1"/>
    <w:next w:val="Normal"/>
    <w:uiPriority w:val="39"/>
    <w:unhideWhenUsed/>
    <w:qFormat/>
    <w:rsid w:val="00F10DAA"/>
    <w:pPr>
      <w:outlineLvl w:val="9"/>
    </w:pPr>
    <w:rPr>
      <w:rFonts w:asciiTheme="majorHAnsi" w:hAnsiTheme="majorHAnsi" w:cstheme="majorBidi"/>
      <w:b/>
      <w:bCs w:val="0"/>
      <w:color w:val="1B5B89" w:themeColor="accent1" w:themeShade="BF"/>
      <w:sz w:val="32"/>
      <w:szCs w:val="32"/>
      <w:lang w:val="en-US"/>
    </w:rPr>
  </w:style>
  <w:style w:type="paragraph" w:styleId="Title">
    <w:name w:val="Title"/>
    <w:basedOn w:val="Normal"/>
    <w:next w:val="Normal"/>
    <w:link w:val="TitleChar"/>
    <w:uiPriority w:val="10"/>
    <w:qFormat/>
    <w:rsid w:val="009F3EE0"/>
    <w:pPr>
      <w:contextualSpacing/>
    </w:pPr>
    <w:rPr>
      <w:rFonts w:eastAsiaTheme="majorEastAsia" w:cstheme="majorBidi"/>
      <w:b/>
      <w:color w:val="E7E6E6" w:themeColor="background2"/>
      <w:spacing w:val="-10"/>
      <w:kern w:val="28"/>
      <w:sz w:val="56"/>
      <w:szCs w:val="56"/>
    </w:rPr>
  </w:style>
  <w:style w:type="character" w:customStyle="1" w:styleId="TitleChar">
    <w:name w:val="Title Char"/>
    <w:basedOn w:val="DefaultParagraphFont"/>
    <w:link w:val="Title"/>
    <w:uiPriority w:val="10"/>
    <w:rsid w:val="009F3EE0"/>
    <w:rPr>
      <w:rFonts w:ascii="Open Sans" w:eastAsiaTheme="majorEastAsia" w:hAnsi="Open Sans" w:cstheme="majorBidi"/>
      <w:b/>
      <w:color w:val="E7E6E6" w:themeColor="background2"/>
      <w:spacing w:val="-10"/>
      <w:kern w:val="28"/>
      <w:sz w:val="56"/>
      <w:szCs w:val="56"/>
    </w:rPr>
  </w:style>
  <w:style w:type="paragraph" w:styleId="NoSpacing">
    <w:name w:val="No Spacing"/>
    <w:link w:val="NoSpacingChar"/>
    <w:uiPriority w:val="1"/>
    <w:qFormat/>
    <w:rsid w:val="00926DC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26DC0"/>
    <w:rPr>
      <w:rFonts w:eastAsiaTheme="minorEastAsia"/>
      <w:lang w:val="en-US"/>
    </w:rPr>
  </w:style>
  <w:style w:type="paragraph" w:styleId="ListParagraph">
    <w:name w:val="List Paragraph"/>
    <w:basedOn w:val="Normal"/>
    <w:uiPriority w:val="34"/>
    <w:qFormat/>
    <w:rsid w:val="006217C0"/>
    <w:pPr>
      <w:ind w:left="720"/>
      <w:contextualSpacing/>
    </w:pPr>
  </w:style>
  <w:style w:type="paragraph" w:customStyle="1" w:styleId="paragraph">
    <w:name w:val="paragraph"/>
    <w:basedOn w:val="Normal"/>
    <w:rsid w:val="002B200C"/>
    <w:pPr>
      <w:spacing w:before="100" w:beforeAutospacing="1" w:after="100" w:afterAutospacing="1"/>
    </w:pPr>
    <w:rPr>
      <w:rFonts w:ascii="Times New Roman" w:eastAsia="Times New Roman" w:hAnsi="Times New Roman" w:cs="Times New Roman"/>
      <w:color w:val="auto"/>
      <w:sz w:val="24"/>
      <w:szCs w:val="24"/>
      <w:lang w:eastAsia="en-CA"/>
    </w:rPr>
  </w:style>
  <w:style w:type="character" w:customStyle="1" w:styleId="contentcontrolboundarysink">
    <w:name w:val="contentcontrolboundarysink"/>
    <w:basedOn w:val="DefaultParagraphFont"/>
    <w:rsid w:val="002B200C"/>
  </w:style>
  <w:style w:type="character" w:customStyle="1" w:styleId="normaltextrun">
    <w:name w:val="normaltextrun"/>
    <w:basedOn w:val="DefaultParagraphFont"/>
    <w:rsid w:val="002B200C"/>
  </w:style>
  <w:style w:type="character" w:customStyle="1" w:styleId="eop">
    <w:name w:val="eop"/>
    <w:basedOn w:val="DefaultParagraphFont"/>
    <w:rsid w:val="002B200C"/>
  </w:style>
  <w:style w:type="character" w:customStyle="1" w:styleId="breakobjecttext">
    <w:name w:val="breakobjecttext"/>
    <w:basedOn w:val="DefaultParagraphFont"/>
    <w:rsid w:val="002B200C"/>
  </w:style>
  <w:style w:type="character" w:styleId="UnresolvedMention">
    <w:name w:val="Unresolved Mention"/>
    <w:basedOn w:val="DefaultParagraphFont"/>
    <w:uiPriority w:val="99"/>
    <w:semiHidden/>
    <w:unhideWhenUsed/>
    <w:rsid w:val="00B924DE"/>
    <w:rPr>
      <w:color w:val="605E5C"/>
      <w:shd w:val="clear" w:color="auto" w:fill="E1DFDD"/>
    </w:rPr>
  </w:style>
  <w:style w:type="paragraph" w:customStyle="1" w:styleId="Default">
    <w:name w:val="Default"/>
    <w:rsid w:val="00792A8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94034">
      <w:bodyDiv w:val="1"/>
      <w:marLeft w:val="0"/>
      <w:marRight w:val="0"/>
      <w:marTop w:val="0"/>
      <w:marBottom w:val="0"/>
      <w:divBdr>
        <w:top w:val="none" w:sz="0" w:space="0" w:color="auto"/>
        <w:left w:val="none" w:sz="0" w:space="0" w:color="auto"/>
        <w:bottom w:val="none" w:sz="0" w:space="0" w:color="auto"/>
        <w:right w:val="none" w:sz="0" w:space="0" w:color="auto"/>
      </w:divBdr>
      <w:divsChild>
        <w:div w:id="2140755794">
          <w:marLeft w:val="0"/>
          <w:marRight w:val="0"/>
          <w:marTop w:val="0"/>
          <w:marBottom w:val="0"/>
          <w:divBdr>
            <w:top w:val="none" w:sz="0" w:space="0" w:color="auto"/>
            <w:left w:val="none" w:sz="0" w:space="0" w:color="auto"/>
            <w:bottom w:val="none" w:sz="0" w:space="0" w:color="auto"/>
            <w:right w:val="none" w:sz="0" w:space="0" w:color="auto"/>
          </w:divBdr>
        </w:div>
      </w:divsChild>
    </w:div>
    <w:div w:id="256640009">
      <w:bodyDiv w:val="1"/>
      <w:marLeft w:val="0"/>
      <w:marRight w:val="0"/>
      <w:marTop w:val="0"/>
      <w:marBottom w:val="0"/>
      <w:divBdr>
        <w:top w:val="none" w:sz="0" w:space="0" w:color="auto"/>
        <w:left w:val="none" w:sz="0" w:space="0" w:color="auto"/>
        <w:bottom w:val="none" w:sz="0" w:space="0" w:color="auto"/>
        <w:right w:val="none" w:sz="0" w:space="0" w:color="auto"/>
      </w:divBdr>
    </w:div>
    <w:div w:id="277100727">
      <w:bodyDiv w:val="1"/>
      <w:marLeft w:val="0"/>
      <w:marRight w:val="0"/>
      <w:marTop w:val="0"/>
      <w:marBottom w:val="0"/>
      <w:divBdr>
        <w:top w:val="none" w:sz="0" w:space="0" w:color="auto"/>
        <w:left w:val="none" w:sz="0" w:space="0" w:color="auto"/>
        <w:bottom w:val="none" w:sz="0" w:space="0" w:color="auto"/>
        <w:right w:val="none" w:sz="0" w:space="0" w:color="auto"/>
      </w:divBdr>
      <w:divsChild>
        <w:div w:id="1713193853">
          <w:marLeft w:val="0"/>
          <w:marRight w:val="0"/>
          <w:marTop w:val="0"/>
          <w:marBottom w:val="0"/>
          <w:divBdr>
            <w:top w:val="none" w:sz="0" w:space="0" w:color="auto"/>
            <w:left w:val="none" w:sz="0" w:space="0" w:color="auto"/>
            <w:bottom w:val="none" w:sz="0" w:space="0" w:color="auto"/>
            <w:right w:val="none" w:sz="0" w:space="0" w:color="auto"/>
          </w:divBdr>
        </w:div>
        <w:div w:id="714503004">
          <w:marLeft w:val="0"/>
          <w:marRight w:val="0"/>
          <w:marTop w:val="0"/>
          <w:marBottom w:val="0"/>
          <w:divBdr>
            <w:top w:val="none" w:sz="0" w:space="0" w:color="auto"/>
            <w:left w:val="none" w:sz="0" w:space="0" w:color="auto"/>
            <w:bottom w:val="none" w:sz="0" w:space="0" w:color="auto"/>
            <w:right w:val="none" w:sz="0" w:space="0" w:color="auto"/>
          </w:divBdr>
        </w:div>
        <w:div w:id="1095439538">
          <w:marLeft w:val="0"/>
          <w:marRight w:val="0"/>
          <w:marTop w:val="0"/>
          <w:marBottom w:val="0"/>
          <w:divBdr>
            <w:top w:val="none" w:sz="0" w:space="0" w:color="auto"/>
            <w:left w:val="none" w:sz="0" w:space="0" w:color="auto"/>
            <w:bottom w:val="none" w:sz="0" w:space="0" w:color="auto"/>
            <w:right w:val="none" w:sz="0" w:space="0" w:color="auto"/>
          </w:divBdr>
        </w:div>
        <w:div w:id="1968123646">
          <w:marLeft w:val="0"/>
          <w:marRight w:val="0"/>
          <w:marTop w:val="0"/>
          <w:marBottom w:val="0"/>
          <w:divBdr>
            <w:top w:val="none" w:sz="0" w:space="0" w:color="auto"/>
            <w:left w:val="none" w:sz="0" w:space="0" w:color="auto"/>
            <w:bottom w:val="none" w:sz="0" w:space="0" w:color="auto"/>
            <w:right w:val="none" w:sz="0" w:space="0" w:color="auto"/>
          </w:divBdr>
        </w:div>
        <w:div w:id="1849439369">
          <w:marLeft w:val="0"/>
          <w:marRight w:val="0"/>
          <w:marTop w:val="0"/>
          <w:marBottom w:val="0"/>
          <w:divBdr>
            <w:top w:val="none" w:sz="0" w:space="0" w:color="auto"/>
            <w:left w:val="none" w:sz="0" w:space="0" w:color="auto"/>
            <w:bottom w:val="none" w:sz="0" w:space="0" w:color="auto"/>
            <w:right w:val="none" w:sz="0" w:space="0" w:color="auto"/>
          </w:divBdr>
        </w:div>
      </w:divsChild>
    </w:div>
    <w:div w:id="368839788">
      <w:bodyDiv w:val="1"/>
      <w:marLeft w:val="0"/>
      <w:marRight w:val="0"/>
      <w:marTop w:val="0"/>
      <w:marBottom w:val="0"/>
      <w:divBdr>
        <w:top w:val="none" w:sz="0" w:space="0" w:color="auto"/>
        <w:left w:val="none" w:sz="0" w:space="0" w:color="auto"/>
        <w:bottom w:val="none" w:sz="0" w:space="0" w:color="auto"/>
        <w:right w:val="none" w:sz="0" w:space="0" w:color="auto"/>
      </w:divBdr>
      <w:divsChild>
        <w:div w:id="772557079">
          <w:marLeft w:val="0"/>
          <w:marRight w:val="0"/>
          <w:marTop w:val="0"/>
          <w:marBottom w:val="0"/>
          <w:divBdr>
            <w:top w:val="none" w:sz="0" w:space="0" w:color="auto"/>
            <w:left w:val="none" w:sz="0" w:space="0" w:color="auto"/>
            <w:bottom w:val="none" w:sz="0" w:space="0" w:color="auto"/>
            <w:right w:val="none" w:sz="0" w:space="0" w:color="auto"/>
          </w:divBdr>
        </w:div>
        <w:div w:id="567885232">
          <w:marLeft w:val="0"/>
          <w:marRight w:val="0"/>
          <w:marTop w:val="0"/>
          <w:marBottom w:val="0"/>
          <w:divBdr>
            <w:top w:val="none" w:sz="0" w:space="0" w:color="auto"/>
            <w:left w:val="none" w:sz="0" w:space="0" w:color="auto"/>
            <w:bottom w:val="none" w:sz="0" w:space="0" w:color="auto"/>
            <w:right w:val="none" w:sz="0" w:space="0" w:color="auto"/>
          </w:divBdr>
        </w:div>
      </w:divsChild>
    </w:div>
    <w:div w:id="523710075">
      <w:bodyDiv w:val="1"/>
      <w:marLeft w:val="0"/>
      <w:marRight w:val="0"/>
      <w:marTop w:val="0"/>
      <w:marBottom w:val="0"/>
      <w:divBdr>
        <w:top w:val="none" w:sz="0" w:space="0" w:color="auto"/>
        <w:left w:val="none" w:sz="0" w:space="0" w:color="auto"/>
        <w:bottom w:val="none" w:sz="0" w:space="0" w:color="auto"/>
        <w:right w:val="none" w:sz="0" w:space="0" w:color="auto"/>
      </w:divBdr>
      <w:divsChild>
        <w:div w:id="1365906371">
          <w:marLeft w:val="0"/>
          <w:marRight w:val="0"/>
          <w:marTop w:val="0"/>
          <w:marBottom w:val="0"/>
          <w:divBdr>
            <w:top w:val="none" w:sz="0" w:space="0" w:color="auto"/>
            <w:left w:val="none" w:sz="0" w:space="0" w:color="auto"/>
            <w:bottom w:val="none" w:sz="0" w:space="0" w:color="auto"/>
            <w:right w:val="none" w:sz="0" w:space="0" w:color="auto"/>
          </w:divBdr>
        </w:div>
        <w:div w:id="1833988021">
          <w:marLeft w:val="0"/>
          <w:marRight w:val="0"/>
          <w:marTop w:val="0"/>
          <w:marBottom w:val="0"/>
          <w:divBdr>
            <w:top w:val="none" w:sz="0" w:space="0" w:color="auto"/>
            <w:left w:val="none" w:sz="0" w:space="0" w:color="auto"/>
            <w:bottom w:val="none" w:sz="0" w:space="0" w:color="auto"/>
            <w:right w:val="none" w:sz="0" w:space="0" w:color="auto"/>
          </w:divBdr>
        </w:div>
      </w:divsChild>
    </w:div>
    <w:div w:id="526020908">
      <w:bodyDiv w:val="1"/>
      <w:marLeft w:val="0"/>
      <w:marRight w:val="0"/>
      <w:marTop w:val="0"/>
      <w:marBottom w:val="0"/>
      <w:divBdr>
        <w:top w:val="none" w:sz="0" w:space="0" w:color="auto"/>
        <w:left w:val="none" w:sz="0" w:space="0" w:color="auto"/>
        <w:bottom w:val="none" w:sz="0" w:space="0" w:color="auto"/>
        <w:right w:val="none" w:sz="0" w:space="0" w:color="auto"/>
      </w:divBdr>
      <w:divsChild>
        <w:div w:id="614215910">
          <w:marLeft w:val="0"/>
          <w:marRight w:val="0"/>
          <w:marTop w:val="0"/>
          <w:marBottom w:val="0"/>
          <w:divBdr>
            <w:top w:val="none" w:sz="0" w:space="0" w:color="auto"/>
            <w:left w:val="none" w:sz="0" w:space="0" w:color="auto"/>
            <w:bottom w:val="none" w:sz="0" w:space="0" w:color="auto"/>
            <w:right w:val="none" w:sz="0" w:space="0" w:color="auto"/>
          </w:divBdr>
        </w:div>
        <w:div w:id="1815675649">
          <w:marLeft w:val="0"/>
          <w:marRight w:val="0"/>
          <w:marTop w:val="0"/>
          <w:marBottom w:val="0"/>
          <w:divBdr>
            <w:top w:val="none" w:sz="0" w:space="0" w:color="auto"/>
            <w:left w:val="none" w:sz="0" w:space="0" w:color="auto"/>
            <w:bottom w:val="none" w:sz="0" w:space="0" w:color="auto"/>
            <w:right w:val="none" w:sz="0" w:space="0" w:color="auto"/>
          </w:divBdr>
        </w:div>
        <w:div w:id="1045906963">
          <w:marLeft w:val="0"/>
          <w:marRight w:val="0"/>
          <w:marTop w:val="0"/>
          <w:marBottom w:val="0"/>
          <w:divBdr>
            <w:top w:val="none" w:sz="0" w:space="0" w:color="auto"/>
            <w:left w:val="none" w:sz="0" w:space="0" w:color="auto"/>
            <w:bottom w:val="none" w:sz="0" w:space="0" w:color="auto"/>
            <w:right w:val="none" w:sz="0" w:space="0" w:color="auto"/>
          </w:divBdr>
        </w:div>
        <w:div w:id="1899441700">
          <w:marLeft w:val="0"/>
          <w:marRight w:val="0"/>
          <w:marTop w:val="0"/>
          <w:marBottom w:val="0"/>
          <w:divBdr>
            <w:top w:val="none" w:sz="0" w:space="0" w:color="auto"/>
            <w:left w:val="none" w:sz="0" w:space="0" w:color="auto"/>
            <w:bottom w:val="none" w:sz="0" w:space="0" w:color="auto"/>
            <w:right w:val="none" w:sz="0" w:space="0" w:color="auto"/>
          </w:divBdr>
        </w:div>
        <w:div w:id="1088231005">
          <w:marLeft w:val="0"/>
          <w:marRight w:val="0"/>
          <w:marTop w:val="0"/>
          <w:marBottom w:val="0"/>
          <w:divBdr>
            <w:top w:val="none" w:sz="0" w:space="0" w:color="auto"/>
            <w:left w:val="none" w:sz="0" w:space="0" w:color="auto"/>
            <w:bottom w:val="none" w:sz="0" w:space="0" w:color="auto"/>
            <w:right w:val="none" w:sz="0" w:space="0" w:color="auto"/>
          </w:divBdr>
        </w:div>
        <w:div w:id="1827015906">
          <w:marLeft w:val="0"/>
          <w:marRight w:val="0"/>
          <w:marTop w:val="0"/>
          <w:marBottom w:val="0"/>
          <w:divBdr>
            <w:top w:val="none" w:sz="0" w:space="0" w:color="auto"/>
            <w:left w:val="none" w:sz="0" w:space="0" w:color="auto"/>
            <w:bottom w:val="none" w:sz="0" w:space="0" w:color="auto"/>
            <w:right w:val="none" w:sz="0" w:space="0" w:color="auto"/>
          </w:divBdr>
        </w:div>
        <w:div w:id="1351057184">
          <w:marLeft w:val="0"/>
          <w:marRight w:val="0"/>
          <w:marTop w:val="0"/>
          <w:marBottom w:val="0"/>
          <w:divBdr>
            <w:top w:val="none" w:sz="0" w:space="0" w:color="auto"/>
            <w:left w:val="none" w:sz="0" w:space="0" w:color="auto"/>
            <w:bottom w:val="none" w:sz="0" w:space="0" w:color="auto"/>
            <w:right w:val="none" w:sz="0" w:space="0" w:color="auto"/>
          </w:divBdr>
        </w:div>
      </w:divsChild>
    </w:div>
    <w:div w:id="527064822">
      <w:bodyDiv w:val="1"/>
      <w:marLeft w:val="0"/>
      <w:marRight w:val="0"/>
      <w:marTop w:val="0"/>
      <w:marBottom w:val="0"/>
      <w:divBdr>
        <w:top w:val="none" w:sz="0" w:space="0" w:color="auto"/>
        <w:left w:val="none" w:sz="0" w:space="0" w:color="auto"/>
        <w:bottom w:val="none" w:sz="0" w:space="0" w:color="auto"/>
        <w:right w:val="none" w:sz="0" w:space="0" w:color="auto"/>
      </w:divBdr>
      <w:divsChild>
        <w:div w:id="1520772770">
          <w:marLeft w:val="0"/>
          <w:marRight w:val="0"/>
          <w:marTop w:val="0"/>
          <w:marBottom w:val="0"/>
          <w:divBdr>
            <w:top w:val="none" w:sz="0" w:space="0" w:color="auto"/>
            <w:left w:val="none" w:sz="0" w:space="0" w:color="auto"/>
            <w:bottom w:val="none" w:sz="0" w:space="0" w:color="auto"/>
            <w:right w:val="none" w:sz="0" w:space="0" w:color="auto"/>
          </w:divBdr>
        </w:div>
      </w:divsChild>
    </w:div>
    <w:div w:id="549145401">
      <w:bodyDiv w:val="1"/>
      <w:marLeft w:val="0"/>
      <w:marRight w:val="0"/>
      <w:marTop w:val="0"/>
      <w:marBottom w:val="0"/>
      <w:divBdr>
        <w:top w:val="none" w:sz="0" w:space="0" w:color="auto"/>
        <w:left w:val="none" w:sz="0" w:space="0" w:color="auto"/>
        <w:bottom w:val="none" w:sz="0" w:space="0" w:color="auto"/>
        <w:right w:val="none" w:sz="0" w:space="0" w:color="auto"/>
      </w:divBdr>
    </w:div>
    <w:div w:id="676008175">
      <w:bodyDiv w:val="1"/>
      <w:marLeft w:val="0"/>
      <w:marRight w:val="0"/>
      <w:marTop w:val="0"/>
      <w:marBottom w:val="0"/>
      <w:divBdr>
        <w:top w:val="none" w:sz="0" w:space="0" w:color="auto"/>
        <w:left w:val="none" w:sz="0" w:space="0" w:color="auto"/>
        <w:bottom w:val="none" w:sz="0" w:space="0" w:color="auto"/>
        <w:right w:val="none" w:sz="0" w:space="0" w:color="auto"/>
      </w:divBdr>
      <w:divsChild>
        <w:div w:id="1556041014">
          <w:marLeft w:val="0"/>
          <w:marRight w:val="0"/>
          <w:marTop w:val="0"/>
          <w:marBottom w:val="0"/>
          <w:divBdr>
            <w:top w:val="none" w:sz="0" w:space="0" w:color="auto"/>
            <w:left w:val="none" w:sz="0" w:space="0" w:color="auto"/>
            <w:bottom w:val="none" w:sz="0" w:space="0" w:color="auto"/>
            <w:right w:val="none" w:sz="0" w:space="0" w:color="auto"/>
          </w:divBdr>
        </w:div>
        <w:div w:id="1906454365">
          <w:marLeft w:val="0"/>
          <w:marRight w:val="0"/>
          <w:marTop w:val="0"/>
          <w:marBottom w:val="0"/>
          <w:divBdr>
            <w:top w:val="none" w:sz="0" w:space="0" w:color="auto"/>
            <w:left w:val="none" w:sz="0" w:space="0" w:color="auto"/>
            <w:bottom w:val="none" w:sz="0" w:space="0" w:color="auto"/>
            <w:right w:val="none" w:sz="0" w:space="0" w:color="auto"/>
          </w:divBdr>
        </w:div>
      </w:divsChild>
    </w:div>
    <w:div w:id="696469285">
      <w:bodyDiv w:val="1"/>
      <w:marLeft w:val="0"/>
      <w:marRight w:val="0"/>
      <w:marTop w:val="0"/>
      <w:marBottom w:val="0"/>
      <w:divBdr>
        <w:top w:val="none" w:sz="0" w:space="0" w:color="auto"/>
        <w:left w:val="none" w:sz="0" w:space="0" w:color="auto"/>
        <w:bottom w:val="none" w:sz="0" w:space="0" w:color="auto"/>
        <w:right w:val="none" w:sz="0" w:space="0" w:color="auto"/>
      </w:divBdr>
      <w:divsChild>
        <w:div w:id="1571966495">
          <w:marLeft w:val="0"/>
          <w:marRight w:val="0"/>
          <w:marTop w:val="0"/>
          <w:marBottom w:val="0"/>
          <w:divBdr>
            <w:top w:val="none" w:sz="0" w:space="0" w:color="auto"/>
            <w:left w:val="none" w:sz="0" w:space="0" w:color="auto"/>
            <w:bottom w:val="none" w:sz="0" w:space="0" w:color="auto"/>
            <w:right w:val="none" w:sz="0" w:space="0" w:color="auto"/>
          </w:divBdr>
        </w:div>
      </w:divsChild>
    </w:div>
    <w:div w:id="845287265">
      <w:bodyDiv w:val="1"/>
      <w:marLeft w:val="0"/>
      <w:marRight w:val="0"/>
      <w:marTop w:val="0"/>
      <w:marBottom w:val="0"/>
      <w:divBdr>
        <w:top w:val="none" w:sz="0" w:space="0" w:color="auto"/>
        <w:left w:val="none" w:sz="0" w:space="0" w:color="auto"/>
        <w:bottom w:val="none" w:sz="0" w:space="0" w:color="auto"/>
        <w:right w:val="none" w:sz="0" w:space="0" w:color="auto"/>
      </w:divBdr>
      <w:divsChild>
        <w:div w:id="232857958">
          <w:marLeft w:val="0"/>
          <w:marRight w:val="0"/>
          <w:marTop w:val="0"/>
          <w:marBottom w:val="0"/>
          <w:divBdr>
            <w:top w:val="none" w:sz="0" w:space="0" w:color="auto"/>
            <w:left w:val="none" w:sz="0" w:space="0" w:color="auto"/>
            <w:bottom w:val="none" w:sz="0" w:space="0" w:color="auto"/>
            <w:right w:val="none" w:sz="0" w:space="0" w:color="auto"/>
          </w:divBdr>
        </w:div>
        <w:div w:id="1285229662">
          <w:marLeft w:val="0"/>
          <w:marRight w:val="0"/>
          <w:marTop w:val="0"/>
          <w:marBottom w:val="0"/>
          <w:divBdr>
            <w:top w:val="none" w:sz="0" w:space="0" w:color="auto"/>
            <w:left w:val="none" w:sz="0" w:space="0" w:color="auto"/>
            <w:bottom w:val="none" w:sz="0" w:space="0" w:color="auto"/>
            <w:right w:val="none" w:sz="0" w:space="0" w:color="auto"/>
          </w:divBdr>
        </w:div>
        <w:div w:id="170723464">
          <w:marLeft w:val="0"/>
          <w:marRight w:val="0"/>
          <w:marTop w:val="0"/>
          <w:marBottom w:val="0"/>
          <w:divBdr>
            <w:top w:val="none" w:sz="0" w:space="0" w:color="auto"/>
            <w:left w:val="none" w:sz="0" w:space="0" w:color="auto"/>
            <w:bottom w:val="none" w:sz="0" w:space="0" w:color="auto"/>
            <w:right w:val="none" w:sz="0" w:space="0" w:color="auto"/>
          </w:divBdr>
        </w:div>
        <w:div w:id="1165630978">
          <w:marLeft w:val="0"/>
          <w:marRight w:val="0"/>
          <w:marTop w:val="0"/>
          <w:marBottom w:val="0"/>
          <w:divBdr>
            <w:top w:val="none" w:sz="0" w:space="0" w:color="auto"/>
            <w:left w:val="none" w:sz="0" w:space="0" w:color="auto"/>
            <w:bottom w:val="none" w:sz="0" w:space="0" w:color="auto"/>
            <w:right w:val="none" w:sz="0" w:space="0" w:color="auto"/>
          </w:divBdr>
        </w:div>
        <w:div w:id="1052919767">
          <w:marLeft w:val="0"/>
          <w:marRight w:val="0"/>
          <w:marTop w:val="0"/>
          <w:marBottom w:val="0"/>
          <w:divBdr>
            <w:top w:val="none" w:sz="0" w:space="0" w:color="auto"/>
            <w:left w:val="none" w:sz="0" w:space="0" w:color="auto"/>
            <w:bottom w:val="none" w:sz="0" w:space="0" w:color="auto"/>
            <w:right w:val="none" w:sz="0" w:space="0" w:color="auto"/>
          </w:divBdr>
        </w:div>
        <w:div w:id="442193363">
          <w:marLeft w:val="0"/>
          <w:marRight w:val="0"/>
          <w:marTop w:val="0"/>
          <w:marBottom w:val="0"/>
          <w:divBdr>
            <w:top w:val="none" w:sz="0" w:space="0" w:color="auto"/>
            <w:left w:val="none" w:sz="0" w:space="0" w:color="auto"/>
            <w:bottom w:val="none" w:sz="0" w:space="0" w:color="auto"/>
            <w:right w:val="none" w:sz="0" w:space="0" w:color="auto"/>
          </w:divBdr>
        </w:div>
        <w:div w:id="325401360">
          <w:marLeft w:val="0"/>
          <w:marRight w:val="0"/>
          <w:marTop w:val="0"/>
          <w:marBottom w:val="0"/>
          <w:divBdr>
            <w:top w:val="none" w:sz="0" w:space="0" w:color="auto"/>
            <w:left w:val="none" w:sz="0" w:space="0" w:color="auto"/>
            <w:bottom w:val="none" w:sz="0" w:space="0" w:color="auto"/>
            <w:right w:val="none" w:sz="0" w:space="0" w:color="auto"/>
          </w:divBdr>
        </w:div>
        <w:div w:id="2002737177">
          <w:marLeft w:val="0"/>
          <w:marRight w:val="0"/>
          <w:marTop w:val="0"/>
          <w:marBottom w:val="0"/>
          <w:divBdr>
            <w:top w:val="none" w:sz="0" w:space="0" w:color="auto"/>
            <w:left w:val="none" w:sz="0" w:space="0" w:color="auto"/>
            <w:bottom w:val="none" w:sz="0" w:space="0" w:color="auto"/>
            <w:right w:val="none" w:sz="0" w:space="0" w:color="auto"/>
          </w:divBdr>
        </w:div>
        <w:div w:id="1456026861">
          <w:marLeft w:val="0"/>
          <w:marRight w:val="0"/>
          <w:marTop w:val="0"/>
          <w:marBottom w:val="0"/>
          <w:divBdr>
            <w:top w:val="none" w:sz="0" w:space="0" w:color="auto"/>
            <w:left w:val="none" w:sz="0" w:space="0" w:color="auto"/>
            <w:bottom w:val="none" w:sz="0" w:space="0" w:color="auto"/>
            <w:right w:val="none" w:sz="0" w:space="0" w:color="auto"/>
          </w:divBdr>
        </w:div>
        <w:div w:id="2016564644">
          <w:marLeft w:val="0"/>
          <w:marRight w:val="0"/>
          <w:marTop w:val="0"/>
          <w:marBottom w:val="0"/>
          <w:divBdr>
            <w:top w:val="none" w:sz="0" w:space="0" w:color="auto"/>
            <w:left w:val="none" w:sz="0" w:space="0" w:color="auto"/>
            <w:bottom w:val="none" w:sz="0" w:space="0" w:color="auto"/>
            <w:right w:val="none" w:sz="0" w:space="0" w:color="auto"/>
          </w:divBdr>
        </w:div>
        <w:div w:id="207422152">
          <w:marLeft w:val="0"/>
          <w:marRight w:val="0"/>
          <w:marTop w:val="0"/>
          <w:marBottom w:val="0"/>
          <w:divBdr>
            <w:top w:val="none" w:sz="0" w:space="0" w:color="auto"/>
            <w:left w:val="none" w:sz="0" w:space="0" w:color="auto"/>
            <w:bottom w:val="none" w:sz="0" w:space="0" w:color="auto"/>
            <w:right w:val="none" w:sz="0" w:space="0" w:color="auto"/>
          </w:divBdr>
        </w:div>
      </w:divsChild>
    </w:div>
    <w:div w:id="955716672">
      <w:bodyDiv w:val="1"/>
      <w:marLeft w:val="0"/>
      <w:marRight w:val="0"/>
      <w:marTop w:val="0"/>
      <w:marBottom w:val="0"/>
      <w:divBdr>
        <w:top w:val="none" w:sz="0" w:space="0" w:color="auto"/>
        <w:left w:val="none" w:sz="0" w:space="0" w:color="auto"/>
        <w:bottom w:val="none" w:sz="0" w:space="0" w:color="auto"/>
        <w:right w:val="none" w:sz="0" w:space="0" w:color="auto"/>
      </w:divBdr>
      <w:divsChild>
        <w:div w:id="292253512">
          <w:marLeft w:val="0"/>
          <w:marRight w:val="0"/>
          <w:marTop w:val="0"/>
          <w:marBottom w:val="0"/>
          <w:divBdr>
            <w:top w:val="none" w:sz="0" w:space="0" w:color="auto"/>
            <w:left w:val="none" w:sz="0" w:space="0" w:color="auto"/>
            <w:bottom w:val="none" w:sz="0" w:space="0" w:color="auto"/>
            <w:right w:val="none" w:sz="0" w:space="0" w:color="auto"/>
          </w:divBdr>
        </w:div>
      </w:divsChild>
    </w:div>
    <w:div w:id="1158502590">
      <w:bodyDiv w:val="1"/>
      <w:marLeft w:val="0"/>
      <w:marRight w:val="0"/>
      <w:marTop w:val="0"/>
      <w:marBottom w:val="0"/>
      <w:divBdr>
        <w:top w:val="none" w:sz="0" w:space="0" w:color="auto"/>
        <w:left w:val="none" w:sz="0" w:space="0" w:color="auto"/>
        <w:bottom w:val="none" w:sz="0" w:space="0" w:color="auto"/>
        <w:right w:val="none" w:sz="0" w:space="0" w:color="auto"/>
      </w:divBdr>
      <w:divsChild>
        <w:div w:id="1209220856">
          <w:marLeft w:val="0"/>
          <w:marRight w:val="0"/>
          <w:marTop w:val="0"/>
          <w:marBottom w:val="0"/>
          <w:divBdr>
            <w:top w:val="none" w:sz="0" w:space="0" w:color="auto"/>
            <w:left w:val="none" w:sz="0" w:space="0" w:color="auto"/>
            <w:bottom w:val="none" w:sz="0" w:space="0" w:color="auto"/>
            <w:right w:val="none" w:sz="0" w:space="0" w:color="auto"/>
          </w:divBdr>
        </w:div>
        <w:div w:id="1327906211">
          <w:marLeft w:val="0"/>
          <w:marRight w:val="0"/>
          <w:marTop w:val="0"/>
          <w:marBottom w:val="0"/>
          <w:divBdr>
            <w:top w:val="none" w:sz="0" w:space="0" w:color="auto"/>
            <w:left w:val="none" w:sz="0" w:space="0" w:color="auto"/>
            <w:bottom w:val="none" w:sz="0" w:space="0" w:color="auto"/>
            <w:right w:val="none" w:sz="0" w:space="0" w:color="auto"/>
          </w:divBdr>
        </w:div>
        <w:div w:id="1028019179">
          <w:marLeft w:val="0"/>
          <w:marRight w:val="0"/>
          <w:marTop w:val="0"/>
          <w:marBottom w:val="0"/>
          <w:divBdr>
            <w:top w:val="none" w:sz="0" w:space="0" w:color="auto"/>
            <w:left w:val="none" w:sz="0" w:space="0" w:color="auto"/>
            <w:bottom w:val="none" w:sz="0" w:space="0" w:color="auto"/>
            <w:right w:val="none" w:sz="0" w:space="0" w:color="auto"/>
          </w:divBdr>
        </w:div>
        <w:div w:id="178396282">
          <w:marLeft w:val="0"/>
          <w:marRight w:val="0"/>
          <w:marTop w:val="0"/>
          <w:marBottom w:val="0"/>
          <w:divBdr>
            <w:top w:val="none" w:sz="0" w:space="0" w:color="auto"/>
            <w:left w:val="none" w:sz="0" w:space="0" w:color="auto"/>
            <w:bottom w:val="none" w:sz="0" w:space="0" w:color="auto"/>
            <w:right w:val="none" w:sz="0" w:space="0" w:color="auto"/>
          </w:divBdr>
        </w:div>
        <w:div w:id="191503210">
          <w:marLeft w:val="0"/>
          <w:marRight w:val="0"/>
          <w:marTop w:val="0"/>
          <w:marBottom w:val="0"/>
          <w:divBdr>
            <w:top w:val="none" w:sz="0" w:space="0" w:color="auto"/>
            <w:left w:val="none" w:sz="0" w:space="0" w:color="auto"/>
            <w:bottom w:val="none" w:sz="0" w:space="0" w:color="auto"/>
            <w:right w:val="none" w:sz="0" w:space="0" w:color="auto"/>
          </w:divBdr>
        </w:div>
        <w:div w:id="983850656">
          <w:marLeft w:val="0"/>
          <w:marRight w:val="0"/>
          <w:marTop w:val="0"/>
          <w:marBottom w:val="0"/>
          <w:divBdr>
            <w:top w:val="none" w:sz="0" w:space="0" w:color="auto"/>
            <w:left w:val="none" w:sz="0" w:space="0" w:color="auto"/>
            <w:bottom w:val="none" w:sz="0" w:space="0" w:color="auto"/>
            <w:right w:val="none" w:sz="0" w:space="0" w:color="auto"/>
          </w:divBdr>
        </w:div>
        <w:div w:id="1011302493">
          <w:marLeft w:val="0"/>
          <w:marRight w:val="0"/>
          <w:marTop w:val="0"/>
          <w:marBottom w:val="0"/>
          <w:divBdr>
            <w:top w:val="none" w:sz="0" w:space="0" w:color="auto"/>
            <w:left w:val="none" w:sz="0" w:space="0" w:color="auto"/>
            <w:bottom w:val="none" w:sz="0" w:space="0" w:color="auto"/>
            <w:right w:val="none" w:sz="0" w:space="0" w:color="auto"/>
          </w:divBdr>
        </w:div>
      </w:divsChild>
    </w:div>
    <w:div w:id="1182355846">
      <w:bodyDiv w:val="1"/>
      <w:marLeft w:val="0"/>
      <w:marRight w:val="0"/>
      <w:marTop w:val="0"/>
      <w:marBottom w:val="0"/>
      <w:divBdr>
        <w:top w:val="none" w:sz="0" w:space="0" w:color="auto"/>
        <w:left w:val="none" w:sz="0" w:space="0" w:color="auto"/>
        <w:bottom w:val="none" w:sz="0" w:space="0" w:color="auto"/>
        <w:right w:val="none" w:sz="0" w:space="0" w:color="auto"/>
      </w:divBdr>
      <w:divsChild>
        <w:div w:id="624698567">
          <w:marLeft w:val="0"/>
          <w:marRight w:val="0"/>
          <w:marTop w:val="0"/>
          <w:marBottom w:val="0"/>
          <w:divBdr>
            <w:top w:val="none" w:sz="0" w:space="0" w:color="auto"/>
            <w:left w:val="none" w:sz="0" w:space="0" w:color="auto"/>
            <w:bottom w:val="none" w:sz="0" w:space="0" w:color="auto"/>
            <w:right w:val="none" w:sz="0" w:space="0" w:color="auto"/>
          </w:divBdr>
        </w:div>
        <w:div w:id="5910661">
          <w:marLeft w:val="0"/>
          <w:marRight w:val="0"/>
          <w:marTop w:val="0"/>
          <w:marBottom w:val="0"/>
          <w:divBdr>
            <w:top w:val="none" w:sz="0" w:space="0" w:color="auto"/>
            <w:left w:val="none" w:sz="0" w:space="0" w:color="auto"/>
            <w:bottom w:val="none" w:sz="0" w:space="0" w:color="auto"/>
            <w:right w:val="none" w:sz="0" w:space="0" w:color="auto"/>
          </w:divBdr>
        </w:div>
        <w:div w:id="1987081825">
          <w:marLeft w:val="0"/>
          <w:marRight w:val="0"/>
          <w:marTop w:val="0"/>
          <w:marBottom w:val="0"/>
          <w:divBdr>
            <w:top w:val="none" w:sz="0" w:space="0" w:color="auto"/>
            <w:left w:val="none" w:sz="0" w:space="0" w:color="auto"/>
            <w:bottom w:val="none" w:sz="0" w:space="0" w:color="auto"/>
            <w:right w:val="none" w:sz="0" w:space="0" w:color="auto"/>
          </w:divBdr>
        </w:div>
        <w:div w:id="793523172">
          <w:marLeft w:val="0"/>
          <w:marRight w:val="0"/>
          <w:marTop w:val="0"/>
          <w:marBottom w:val="0"/>
          <w:divBdr>
            <w:top w:val="none" w:sz="0" w:space="0" w:color="auto"/>
            <w:left w:val="none" w:sz="0" w:space="0" w:color="auto"/>
            <w:bottom w:val="none" w:sz="0" w:space="0" w:color="auto"/>
            <w:right w:val="none" w:sz="0" w:space="0" w:color="auto"/>
          </w:divBdr>
        </w:div>
      </w:divsChild>
    </w:div>
    <w:div w:id="1308901231">
      <w:bodyDiv w:val="1"/>
      <w:marLeft w:val="0"/>
      <w:marRight w:val="0"/>
      <w:marTop w:val="0"/>
      <w:marBottom w:val="0"/>
      <w:divBdr>
        <w:top w:val="none" w:sz="0" w:space="0" w:color="auto"/>
        <w:left w:val="none" w:sz="0" w:space="0" w:color="auto"/>
        <w:bottom w:val="none" w:sz="0" w:space="0" w:color="auto"/>
        <w:right w:val="none" w:sz="0" w:space="0" w:color="auto"/>
      </w:divBdr>
      <w:divsChild>
        <w:div w:id="1879270330">
          <w:marLeft w:val="0"/>
          <w:marRight w:val="0"/>
          <w:marTop w:val="0"/>
          <w:marBottom w:val="0"/>
          <w:divBdr>
            <w:top w:val="none" w:sz="0" w:space="0" w:color="auto"/>
            <w:left w:val="none" w:sz="0" w:space="0" w:color="auto"/>
            <w:bottom w:val="none" w:sz="0" w:space="0" w:color="auto"/>
            <w:right w:val="none" w:sz="0" w:space="0" w:color="auto"/>
          </w:divBdr>
        </w:div>
        <w:div w:id="1906917839">
          <w:marLeft w:val="0"/>
          <w:marRight w:val="0"/>
          <w:marTop w:val="0"/>
          <w:marBottom w:val="0"/>
          <w:divBdr>
            <w:top w:val="none" w:sz="0" w:space="0" w:color="auto"/>
            <w:left w:val="none" w:sz="0" w:space="0" w:color="auto"/>
            <w:bottom w:val="none" w:sz="0" w:space="0" w:color="auto"/>
            <w:right w:val="none" w:sz="0" w:space="0" w:color="auto"/>
          </w:divBdr>
        </w:div>
      </w:divsChild>
    </w:div>
    <w:div w:id="1441413864">
      <w:bodyDiv w:val="1"/>
      <w:marLeft w:val="0"/>
      <w:marRight w:val="0"/>
      <w:marTop w:val="0"/>
      <w:marBottom w:val="0"/>
      <w:divBdr>
        <w:top w:val="none" w:sz="0" w:space="0" w:color="auto"/>
        <w:left w:val="none" w:sz="0" w:space="0" w:color="auto"/>
        <w:bottom w:val="none" w:sz="0" w:space="0" w:color="auto"/>
        <w:right w:val="none" w:sz="0" w:space="0" w:color="auto"/>
      </w:divBdr>
      <w:divsChild>
        <w:div w:id="803930690">
          <w:marLeft w:val="0"/>
          <w:marRight w:val="0"/>
          <w:marTop w:val="0"/>
          <w:marBottom w:val="0"/>
          <w:divBdr>
            <w:top w:val="none" w:sz="0" w:space="0" w:color="auto"/>
            <w:left w:val="none" w:sz="0" w:space="0" w:color="auto"/>
            <w:bottom w:val="none" w:sz="0" w:space="0" w:color="auto"/>
            <w:right w:val="none" w:sz="0" w:space="0" w:color="auto"/>
          </w:divBdr>
        </w:div>
        <w:div w:id="767771352">
          <w:marLeft w:val="0"/>
          <w:marRight w:val="0"/>
          <w:marTop w:val="0"/>
          <w:marBottom w:val="0"/>
          <w:divBdr>
            <w:top w:val="none" w:sz="0" w:space="0" w:color="auto"/>
            <w:left w:val="none" w:sz="0" w:space="0" w:color="auto"/>
            <w:bottom w:val="none" w:sz="0" w:space="0" w:color="auto"/>
            <w:right w:val="none" w:sz="0" w:space="0" w:color="auto"/>
          </w:divBdr>
        </w:div>
        <w:div w:id="1287741288">
          <w:marLeft w:val="0"/>
          <w:marRight w:val="0"/>
          <w:marTop w:val="0"/>
          <w:marBottom w:val="0"/>
          <w:divBdr>
            <w:top w:val="none" w:sz="0" w:space="0" w:color="auto"/>
            <w:left w:val="none" w:sz="0" w:space="0" w:color="auto"/>
            <w:bottom w:val="none" w:sz="0" w:space="0" w:color="auto"/>
            <w:right w:val="none" w:sz="0" w:space="0" w:color="auto"/>
          </w:divBdr>
        </w:div>
        <w:div w:id="498271711">
          <w:marLeft w:val="0"/>
          <w:marRight w:val="0"/>
          <w:marTop w:val="0"/>
          <w:marBottom w:val="0"/>
          <w:divBdr>
            <w:top w:val="none" w:sz="0" w:space="0" w:color="auto"/>
            <w:left w:val="none" w:sz="0" w:space="0" w:color="auto"/>
            <w:bottom w:val="none" w:sz="0" w:space="0" w:color="auto"/>
            <w:right w:val="none" w:sz="0" w:space="0" w:color="auto"/>
          </w:divBdr>
        </w:div>
      </w:divsChild>
    </w:div>
    <w:div w:id="1494443017">
      <w:bodyDiv w:val="1"/>
      <w:marLeft w:val="0"/>
      <w:marRight w:val="0"/>
      <w:marTop w:val="0"/>
      <w:marBottom w:val="0"/>
      <w:divBdr>
        <w:top w:val="none" w:sz="0" w:space="0" w:color="auto"/>
        <w:left w:val="none" w:sz="0" w:space="0" w:color="auto"/>
        <w:bottom w:val="none" w:sz="0" w:space="0" w:color="auto"/>
        <w:right w:val="none" w:sz="0" w:space="0" w:color="auto"/>
      </w:divBdr>
      <w:divsChild>
        <w:div w:id="1423838174">
          <w:marLeft w:val="0"/>
          <w:marRight w:val="0"/>
          <w:marTop w:val="0"/>
          <w:marBottom w:val="0"/>
          <w:divBdr>
            <w:top w:val="none" w:sz="0" w:space="0" w:color="auto"/>
            <w:left w:val="none" w:sz="0" w:space="0" w:color="auto"/>
            <w:bottom w:val="none" w:sz="0" w:space="0" w:color="auto"/>
            <w:right w:val="none" w:sz="0" w:space="0" w:color="auto"/>
          </w:divBdr>
        </w:div>
      </w:divsChild>
    </w:div>
    <w:div w:id="1556046722">
      <w:bodyDiv w:val="1"/>
      <w:marLeft w:val="0"/>
      <w:marRight w:val="0"/>
      <w:marTop w:val="0"/>
      <w:marBottom w:val="0"/>
      <w:divBdr>
        <w:top w:val="none" w:sz="0" w:space="0" w:color="auto"/>
        <w:left w:val="none" w:sz="0" w:space="0" w:color="auto"/>
        <w:bottom w:val="none" w:sz="0" w:space="0" w:color="auto"/>
        <w:right w:val="none" w:sz="0" w:space="0" w:color="auto"/>
      </w:divBdr>
    </w:div>
    <w:div w:id="1673407710">
      <w:bodyDiv w:val="1"/>
      <w:marLeft w:val="0"/>
      <w:marRight w:val="0"/>
      <w:marTop w:val="0"/>
      <w:marBottom w:val="0"/>
      <w:divBdr>
        <w:top w:val="none" w:sz="0" w:space="0" w:color="auto"/>
        <w:left w:val="none" w:sz="0" w:space="0" w:color="auto"/>
        <w:bottom w:val="none" w:sz="0" w:space="0" w:color="auto"/>
        <w:right w:val="none" w:sz="0" w:space="0" w:color="auto"/>
      </w:divBdr>
      <w:divsChild>
        <w:div w:id="481434295">
          <w:marLeft w:val="0"/>
          <w:marRight w:val="0"/>
          <w:marTop w:val="0"/>
          <w:marBottom w:val="0"/>
          <w:divBdr>
            <w:top w:val="none" w:sz="0" w:space="0" w:color="auto"/>
            <w:left w:val="none" w:sz="0" w:space="0" w:color="auto"/>
            <w:bottom w:val="none" w:sz="0" w:space="0" w:color="auto"/>
            <w:right w:val="none" w:sz="0" w:space="0" w:color="auto"/>
          </w:divBdr>
        </w:div>
      </w:divsChild>
    </w:div>
    <w:div w:id="1715301421">
      <w:bodyDiv w:val="1"/>
      <w:marLeft w:val="0"/>
      <w:marRight w:val="0"/>
      <w:marTop w:val="0"/>
      <w:marBottom w:val="0"/>
      <w:divBdr>
        <w:top w:val="none" w:sz="0" w:space="0" w:color="auto"/>
        <w:left w:val="none" w:sz="0" w:space="0" w:color="auto"/>
        <w:bottom w:val="none" w:sz="0" w:space="0" w:color="auto"/>
        <w:right w:val="none" w:sz="0" w:space="0" w:color="auto"/>
      </w:divBdr>
    </w:div>
    <w:div w:id="1721172138">
      <w:bodyDiv w:val="1"/>
      <w:marLeft w:val="0"/>
      <w:marRight w:val="0"/>
      <w:marTop w:val="0"/>
      <w:marBottom w:val="0"/>
      <w:divBdr>
        <w:top w:val="none" w:sz="0" w:space="0" w:color="auto"/>
        <w:left w:val="none" w:sz="0" w:space="0" w:color="auto"/>
        <w:bottom w:val="none" w:sz="0" w:space="0" w:color="auto"/>
        <w:right w:val="none" w:sz="0" w:space="0" w:color="auto"/>
      </w:divBdr>
      <w:divsChild>
        <w:div w:id="524901231">
          <w:marLeft w:val="0"/>
          <w:marRight w:val="0"/>
          <w:marTop w:val="0"/>
          <w:marBottom w:val="0"/>
          <w:divBdr>
            <w:top w:val="none" w:sz="0" w:space="0" w:color="auto"/>
            <w:left w:val="none" w:sz="0" w:space="0" w:color="auto"/>
            <w:bottom w:val="none" w:sz="0" w:space="0" w:color="auto"/>
            <w:right w:val="none" w:sz="0" w:space="0" w:color="auto"/>
          </w:divBdr>
        </w:div>
        <w:div w:id="1726949503">
          <w:marLeft w:val="0"/>
          <w:marRight w:val="0"/>
          <w:marTop w:val="0"/>
          <w:marBottom w:val="0"/>
          <w:divBdr>
            <w:top w:val="none" w:sz="0" w:space="0" w:color="auto"/>
            <w:left w:val="none" w:sz="0" w:space="0" w:color="auto"/>
            <w:bottom w:val="none" w:sz="0" w:space="0" w:color="auto"/>
            <w:right w:val="none" w:sz="0" w:space="0" w:color="auto"/>
          </w:divBdr>
        </w:div>
        <w:div w:id="465974465">
          <w:marLeft w:val="0"/>
          <w:marRight w:val="0"/>
          <w:marTop w:val="0"/>
          <w:marBottom w:val="0"/>
          <w:divBdr>
            <w:top w:val="none" w:sz="0" w:space="0" w:color="auto"/>
            <w:left w:val="none" w:sz="0" w:space="0" w:color="auto"/>
            <w:bottom w:val="none" w:sz="0" w:space="0" w:color="auto"/>
            <w:right w:val="none" w:sz="0" w:space="0" w:color="auto"/>
          </w:divBdr>
        </w:div>
      </w:divsChild>
    </w:div>
    <w:div w:id="1737584338">
      <w:bodyDiv w:val="1"/>
      <w:marLeft w:val="0"/>
      <w:marRight w:val="0"/>
      <w:marTop w:val="0"/>
      <w:marBottom w:val="0"/>
      <w:divBdr>
        <w:top w:val="none" w:sz="0" w:space="0" w:color="auto"/>
        <w:left w:val="none" w:sz="0" w:space="0" w:color="auto"/>
        <w:bottom w:val="none" w:sz="0" w:space="0" w:color="auto"/>
        <w:right w:val="none" w:sz="0" w:space="0" w:color="auto"/>
      </w:divBdr>
      <w:divsChild>
        <w:div w:id="297151021">
          <w:marLeft w:val="0"/>
          <w:marRight w:val="0"/>
          <w:marTop w:val="0"/>
          <w:marBottom w:val="0"/>
          <w:divBdr>
            <w:top w:val="none" w:sz="0" w:space="0" w:color="auto"/>
            <w:left w:val="none" w:sz="0" w:space="0" w:color="auto"/>
            <w:bottom w:val="none" w:sz="0" w:space="0" w:color="auto"/>
            <w:right w:val="none" w:sz="0" w:space="0" w:color="auto"/>
          </w:divBdr>
        </w:div>
        <w:div w:id="461575202">
          <w:marLeft w:val="0"/>
          <w:marRight w:val="0"/>
          <w:marTop w:val="0"/>
          <w:marBottom w:val="0"/>
          <w:divBdr>
            <w:top w:val="none" w:sz="0" w:space="0" w:color="auto"/>
            <w:left w:val="none" w:sz="0" w:space="0" w:color="auto"/>
            <w:bottom w:val="none" w:sz="0" w:space="0" w:color="auto"/>
            <w:right w:val="none" w:sz="0" w:space="0" w:color="auto"/>
          </w:divBdr>
        </w:div>
        <w:div w:id="1875729377">
          <w:marLeft w:val="0"/>
          <w:marRight w:val="0"/>
          <w:marTop w:val="0"/>
          <w:marBottom w:val="0"/>
          <w:divBdr>
            <w:top w:val="none" w:sz="0" w:space="0" w:color="auto"/>
            <w:left w:val="none" w:sz="0" w:space="0" w:color="auto"/>
            <w:bottom w:val="none" w:sz="0" w:space="0" w:color="auto"/>
            <w:right w:val="none" w:sz="0" w:space="0" w:color="auto"/>
          </w:divBdr>
        </w:div>
        <w:div w:id="1881430585">
          <w:marLeft w:val="0"/>
          <w:marRight w:val="0"/>
          <w:marTop w:val="0"/>
          <w:marBottom w:val="0"/>
          <w:divBdr>
            <w:top w:val="none" w:sz="0" w:space="0" w:color="auto"/>
            <w:left w:val="none" w:sz="0" w:space="0" w:color="auto"/>
            <w:bottom w:val="none" w:sz="0" w:space="0" w:color="auto"/>
            <w:right w:val="none" w:sz="0" w:space="0" w:color="auto"/>
          </w:divBdr>
        </w:div>
      </w:divsChild>
    </w:div>
    <w:div w:id="2138983778">
      <w:bodyDiv w:val="1"/>
      <w:marLeft w:val="0"/>
      <w:marRight w:val="0"/>
      <w:marTop w:val="0"/>
      <w:marBottom w:val="0"/>
      <w:divBdr>
        <w:top w:val="none" w:sz="0" w:space="0" w:color="auto"/>
        <w:left w:val="none" w:sz="0" w:space="0" w:color="auto"/>
        <w:bottom w:val="none" w:sz="0" w:space="0" w:color="auto"/>
        <w:right w:val="none" w:sz="0" w:space="0" w:color="auto"/>
      </w:divBdr>
      <w:divsChild>
        <w:div w:id="635140711">
          <w:marLeft w:val="0"/>
          <w:marRight w:val="0"/>
          <w:marTop w:val="0"/>
          <w:marBottom w:val="0"/>
          <w:divBdr>
            <w:top w:val="none" w:sz="0" w:space="0" w:color="auto"/>
            <w:left w:val="none" w:sz="0" w:space="0" w:color="auto"/>
            <w:bottom w:val="none" w:sz="0" w:space="0" w:color="auto"/>
            <w:right w:val="none" w:sz="0" w:space="0" w:color="auto"/>
          </w:divBdr>
          <w:divsChild>
            <w:div w:id="794451576">
              <w:marLeft w:val="0"/>
              <w:marRight w:val="0"/>
              <w:marTop w:val="0"/>
              <w:marBottom w:val="0"/>
              <w:divBdr>
                <w:top w:val="none" w:sz="0" w:space="0" w:color="auto"/>
                <w:left w:val="none" w:sz="0" w:space="0" w:color="auto"/>
                <w:bottom w:val="none" w:sz="0" w:space="0" w:color="auto"/>
                <w:right w:val="none" w:sz="0" w:space="0" w:color="auto"/>
              </w:divBdr>
            </w:div>
            <w:div w:id="1353535194">
              <w:marLeft w:val="0"/>
              <w:marRight w:val="0"/>
              <w:marTop w:val="0"/>
              <w:marBottom w:val="0"/>
              <w:divBdr>
                <w:top w:val="none" w:sz="0" w:space="0" w:color="auto"/>
                <w:left w:val="none" w:sz="0" w:space="0" w:color="auto"/>
                <w:bottom w:val="none" w:sz="0" w:space="0" w:color="auto"/>
                <w:right w:val="none" w:sz="0" w:space="0" w:color="auto"/>
              </w:divBdr>
            </w:div>
            <w:div w:id="1884754402">
              <w:marLeft w:val="0"/>
              <w:marRight w:val="0"/>
              <w:marTop w:val="0"/>
              <w:marBottom w:val="0"/>
              <w:divBdr>
                <w:top w:val="none" w:sz="0" w:space="0" w:color="auto"/>
                <w:left w:val="none" w:sz="0" w:space="0" w:color="auto"/>
                <w:bottom w:val="none" w:sz="0" w:space="0" w:color="auto"/>
                <w:right w:val="none" w:sz="0" w:space="0" w:color="auto"/>
              </w:divBdr>
            </w:div>
          </w:divsChild>
        </w:div>
        <w:div w:id="898059563">
          <w:marLeft w:val="0"/>
          <w:marRight w:val="0"/>
          <w:marTop w:val="0"/>
          <w:marBottom w:val="0"/>
          <w:divBdr>
            <w:top w:val="none" w:sz="0" w:space="0" w:color="auto"/>
            <w:left w:val="none" w:sz="0" w:space="0" w:color="auto"/>
            <w:bottom w:val="none" w:sz="0" w:space="0" w:color="auto"/>
            <w:right w:val="none" w:sz="0" w:space="0" w:color="auto"/>
          </w:divBdr>
          <w:divsChild>
            <w:div w:id="1785005164">
              <w:marLeft w:val="0"/>
              <w:marRight w:val="0"/>
              <w:marTop w:val="0"/>
              <w:marBottom w:val="0"/>
              <w:divBdr>
                <w:top w:val="none" w:sz="0" w:space="0" w:color="auto"/>
                <w:left w:val="none" w:sz="0" w:space="0" w:color="auto"/>
                <w:bottom w:val="none" w:sz="0" w:space="0" w:color="auto"/>
                <w:right w:val="none" w:sz="0" w:space="0" w:color="auto"/>
              </w:divBdr>
            </w:div>
            <w:div w:id="426927345">
              <w:marLeft w:val="0"/>
              <w:marRight w:val="0"/>
              <w:marTop w:val="0"/>
              <w:marBottom w:val="0"/>
              <w:divBdr>
                <w:top w:val="none" w:sz="0" w:space="0" w:color="auto"/>
                <w:left w:val="none" w:sz="0" w:space="0" w:color="auto"/>
                <w:bottom w:val="none" w:sz="0" w:space="0" w:color="auto"/>
                <w:right w:val="none" w:sz="0" w:space="0" w:color="auto"/>
              </w:divBdr>
            </w:div>
            <w:div w:id="6512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Graphic%20Design\__MCE\Duracomm\Owner%20Manual%20Template\Owners%20Manual%20-%20TEMPLATE.dotx" TargetMode="External"/></Relationships>
</file>

<file path=word/theme/theme1.xml><?xml version="1.0" encoding="utf-8"?>
<a:theme xmlns:a="http://schemas.openxmlformats.org/drawingml/2006/main" name="Office Theme">
  <a:themeElements>
    <a:clrScheme name="Duracomm">
      <a:dk1>
        <a:srgbClr val="222222"/>
      </a:dk1>
      <a:lt1>
        <a:sysClr val="window" lastClr="FFFFFF"/>
      </a:lt1>
      <a:dk2>
        <a:srgbClr val="555555"/>
      </a:dk2>
      <a:lt2>
        <a:srgbClr val="E7E6E6"/>
      </a:lt2>
      <a:accent1>
        <a:srgbClr val="257AB8"/>
      </a:accent1>
      <a:accent2>
        <a:srgbClr val="59C3C3"/>
      </a:accent2>
      <a:accent3>
        <a:srgbClr val="F19A3E"/>
      </a:accent3>
      <a:accent4>
        <a:srgbClr val="566246"/>
      </a:accent4>
      <a:accent5>
        <a:srgbClr val="F45B69"/>
      </a:accent5>
      <a:accent6>
        <a:srgbClr val="A42CD6"/>
      </a:accent6>
      <a:hlink>
        <a:srgbClr val="59C3C3"/>
      </a:hlink>
      <a:folHlink>
        <a:srgbClr val="C490A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0676655ADD6EB4A929AFACFE33182F3" ma:contentTypeVersion="17" ma:contentTypeDescription="Create a new document." ma:contentTypeScope="" ma:versionID="da8cb068ea001a408e25675e18c8fa9c">
  <xsd:schema xmlns:xsd="http://www.w3.org/2001/XMLSchema" xmlns:xs="http://www.w3.org/2001/XMLSchema" xmlns:p="http://schemas.microsoft.com/office/2006/metadata/properties" xmlns:ns2="1e36081a-89b0-40a6-97ec-a1004109995a" xmlns:ns3="19879329-e039-418a-bd70-8d9ca9747449" targetNamespace="http://schemas.microsoft.com/office/2006/metadata/properties" ma:root="true" ma:fieldsID="9b35485f9112f088cd0f2d5bc3e0978f" ns2:_="" ns3:_="">
    <xsd:import namespace="1e36081a-89b0-40a6-97ec-a1004109995a"/>
    <xsd:import namespace="19879329-e039-418a-bd70-8d9ca97474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6081a-89b0-40a6-97ec-a10041099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dd0ca29-2721-4036-ac25-7395cf819c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79329-e039-418a-bd70-8d9ca97474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93984a-2f9e-4bd0-9558-c2b78faa9cc2}" ma:internalName="TaxCatchAll" ma:showField="CatchAllData" ma:web="19879329-e039-418a-bd70-8d9ca9747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36081a-89b0-40a6-97ec-a1004109995a">
      <Terms xmlns="http://schemas.microsoft.com/office/infopath/2007/PartnerControls"/>
    </lcf76f155ced4ddcb4097134ff3c332f>
    <TaxCatchAll xmlns="19879329-e039-418a-bd70-8d9ca9747449" xsi:nil="true"/>
  </documentManagement>
</p:properties>
</file>

<file path=customXml/itemProps1.xml><?xml version="1.0" encoding="utf-8"?>
<ds:datastoreItem xmlns:ds="http://schemas.openxmlformats.org/officeDocument/2006/customXml" ds:itemID="{4EE58033-D1EE-4397-83C1-AC80E3C383DE}">
  <ds:schemaRefs>
    <ds:schemaRef ds:uri="http://schemas.openxmlformats.org/officeDocument/2006/bibliography"/>
  </ds:schemaRefs>
</ds:datastoreItem>
</file>

<file path=customXml/itemProps2.xml><?xml version="1.0" encoding="utf-8"?>
<ds:datastoreItem xmlns:ds="http://schemas.openxmlformats.org/officeDocument/2006/customXml" ds:itemID="{18DE06D6-788B-43F8-BD79-A9B913A32568}"/>
</file>

<file path=customXml/itemProps3.xml><?xml version="1.0" encoding="utf-8"?>
<ds:datastoreItem xmlns:ds="http://schemas.openxmlformats.org/officeDocument/2006/customXml" ds:itemID="{66E6847C-9BE4-4ADA-835C-2CC41B7EEF24}"/>
</file>

<file path=customXml/itemProps4.xml><?xml version="1.0" encoding="utf-8"?>
<ds:datastoreItem xmlns:ds="http://schemas.openxmlformats.org/officeDocument/2006/customXml" ds:itemID="{4396792D-B326-4510-9376-2BB7A26122AA}"/>
</file>

<file path=docProps/app.xml><?xml version="1.0" encoding="utf-8"?>
<Properties xmlns="http://schemas.openxmlformats.org/officeDocument/2006/extended-properties" xmlns:vt="http://schemas.openxmlformats.org/officeDocument/2006/docPropsVTypes">
  <Template>Owners Manual - TEMPLATE</Template>
  <TotalTime>303</TotalTime>
  <Pages>12</Pages>
  <Words>2085</Words>
  <Characters>11887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Guenther</dc:creator>
  <cp:keywords/>
  <dc:description/>
  <cp:lastModifiedBy>Cam Guenther</cp:lastModifiedBy>
  <cp:revision>6</cp:revision>
  <dcterms:created xsi:type="dcterms:W3CDTF">2023-03-30T15:36:00Z</dcterms:created>
  <dcterms:modified xsi:type="dcterms:W3CDTF">2023-03-30T20:44:00Z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0x010100A0676655ADD6EB4A929AFACFE33182F3</vt:lpwstr>
  </property>
</Properties>
</file>